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DE588" w14:textId="4260815F" w:rsidR="00CC7DCF" w:rsidRDefault="00CC7DCF"/>
    <w:p w14:paraId="1F7EA934" w14:textId="28836154" w:rsidR="009364FC" w:rsidRDefault="00F63EB1" w:rsidP="00F63EB1">
      <w:pPr>
        <w:tabs>
          <w:tab w:val="left" w:pos="1455"/>
        </w:tabs>
        <w:jc w:val="center"/>
        <w:rPr>
          <w:rFonts w:asciiTheme="minorHAnsi" w:hAnsiTheme="minorHAnsi" w:cstheme="minorHAnsi"/>
          <w:b/>
          <w:color w:val="808080" w:themeColor="background1" w:themeShade="80"/>
          <w:sz w:val="28"/>
        </w:rPr>
      </w:pPr>
      <w:r>
        <w:rPr>
          <w:rFonts w:asciiTheme="minorHAnsi" w:hAnsiTheme="minorHAnsi" w:cstheme="minorHAnsi"/>
          <w:b/>
          <w:color w:val="808080" w:themeColor="background1" w:themeShade="80"/>
          <w:sz w:val="28"/>
        </w:rPr>
        <w:t>ANEXO I</w:t>
      </w:r>
    </w:p>
    <w:p w14:paraId="34AEF8C4" w14:textId="649D062C" w:rsidR="00F63EB1" w:rsidRDefault="00F63EB1" w:rsidP="00F63EB1">
      <w:pPr>
        <w:tabs>
          <w:tab w:val="left" w:pos="1455"/>
        </w:tabs>
        <w:jc w:val="center"/>
        <w:rPr>
          <w:rFonts w:asciiTheme="minorHAnsi" w:hAnsiTheme="minorHAnsi" w:cstheme="minorHAnsi"/>
          <w:b/>
          <w:color w:val="808080" w:themeColor="background1" w:themeShade="80"/>
          <w:sz w:val="28"/>
        </w:rPr>
      </w:pPr>
      <w:r>
        <w:rPr>
          <w:rFonts w:asciiTheme="minorHAnsi" w:hAnsiTheme="minorHAnsi" w:cstheme="minorHAnsi"/>
          <w:b/>
          <w:color w:val="808080" w:themeColor="background1" w:themeShade="80"/>
          <w:sz w:val="28"/>
        </w:rPr>
        <w:t>SOLICITUD</w:t>
      </w:r>
    </w:p>
    <w:tbl>
      <w:tblPr>
        <w:tblpPr w:leftFromText="141" w:rightFromText="141" w:vertAnchor="page" w:horzAnchor="page" w:tblpX="961" w:tblpY="3106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5"/>
        <w:gridCol w:w="135"/>
        <w:gridCol w:w="1403"/>
        <w:gridCol w:w="673"/>
        <w:gridCol w:w="546"/>
        <w:gridCol w:w="1578"/>
        <w:gridCol w:w="168"/>
        <w:gridCol w:w="10"/>
        <w:gridCol w:w="427"/>
        <w:gridCol w:w="721"/>
        <w:gridCol w:w="80"/>
        <w:gridCol w:w="33"/>
        <w:gridCol w:w="17"/>
        <w:gridCol w:w="515"/>
        <w:gridCol w:w="299"/>
        <w:gridCol w:w="625"/>
        <w:gridCol w:w="1785"/>
      </w:tblGrid>
      <w:tr w:rsidR="00F63EB1" w:rsidRPr="00F51491" w14:paraId="5CE413C6" w14:textId="77777777" w:rsidTr="00F63EB1">
        <w:trPr>
          <w:cantSplit/>
          <w:trHeight w:val="640"/>
        </w:trPr>
        <w:tc>
          <w:tcPr>
            <w:tcW w:w="1006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DDF16" w14:textId="77777777" w:rsidR="00F63EB1" w:rsidRPr="00577CBF" w:rsidRDefault="00F63EB1" w:rsidP="00F63EB1">
            <w:r w:rsidRPr="00733B39">
              <w:rPr>
                <w:rFonts w:ascii="Calibri" w:hAnsi="Calibri" w:cs="Calibri"/>
                <w:b/>
                <w:bCs/>
                <w:i/>
                <w:iCs/>
                <w:color w:val="365F91"/>
                <w:sz w:val="20"/>
                <w:szCs w:val="20"/>
              </w:rPr>
              <w:t>CONVOCATORIA DE AYUDAS A ENTIDADES LOCALES ASOCIADAS A LA FEMP PARA LA PUESTA EN MARCHA DE PROYECTOS SOCIOCULTURALES, COEDUCATIVOS Y PARA LA SENSIBILIZACIÓN</w:t>
            </w:r>
            <w:r>
              <w:rPr>
                <w:rFonts w:ascii="Calibri" w:hAnsi="Calibri" w:cs="Calibri"/>
                <w:b/>
                <w:bCs/>
                <w:i/>
                <w:iCs/>
                <w:color w:val="365F91"/>
                <w:sz w:val="20"/>
                <w:szCs w:val="20"/>
              </w:rPr>
              <w:t xml:space="preserve"> EN EL ÁMBITO LOCAL</w:t>
            </w:r>
            <w:r w:rsidRPr="00733B39">
              <w:rPr>
                <w:rFonts w:ascii="Calibri" w:hAnsi="Calibri" w:cs="Calibri"/>
                <w:b/>
                <w:bCs/>
                <w:i/>
                <w:iCs/>
                <w:color w:val="365F91"/>
                <w:sz w:val="20"/>
                <w:szCs w:val="20"/>
              </w:rPr>
              <w:t xml:space="preserve"> QUE PROMUEVAN LA IGUALDAD EFECTIVA ENTRE MUJERES Y HOMBRES</w:t>
            </w:r>
          </w:p>
        </w:tc>
      </w:tr>
      <w:tr w:rsidR="00F63EB1" w:rsidRPr="00F51491" w14:paraId="799AF0E7" w14:textId="77777777" w:rsidTr="00F63EB1">
        <w:trPr>
          <w:cantSplit/>
          <w:trHeight w:val="321"/>
        </w:trPr>
        <w:tc>
          <w:tcPr>
            <w:tcW w:w="258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D78964" w14:textId="77777777" w:rsidR="00F63EB1" w:rsidRDefault="00F63EB1" w:rsidP="00F63EB1">
            <w:pPr>
              <w:rPr>
                <w:rFonts w:ascii="Calibri" w:hAnsi="Calibri" w:cs="Calibri"/>
                <w:b/>
                <w:color w:val="365F91"/>
                <w:sz w:val="16"/>
                <w:szCs w:val="16"/>
              </w:rPr>
            </w:pPr>
          </w:p>
          <w:p w14:paraId="4BBEA1D6" w14:textId="77777777" w:rsidR="00F63EB1" w:rsidRPr="00E51DA9" w:rsidRDefault="00F63EB1" w:rsidP="00F63EB1">
            <w:pPr>
              <w:rPr>
                <w:rFonts w:ascii="Calibri" w:hAnsi="Calibri" w:cs="Calibri"/>
                <w:b/>
                <w:color w:val="365F91"/>
                <w:sz w:val="16"/>
                <w:szCs w:val="16"/>
              </w:rPr>
            </w:pPr>
            <w:r w:rsidRPr="002568E3">
              <w:rPr>
                <w:rFonts w:ascii="Calibri" w:hAnsi="Calibri" w:cs="Calibri"/>
                <w:b/>
                <w:color w:val="365F91"/>
                <w:sz w:val="18"/>
                <w:szCs w:val="18"/>
              </w:rPr>
              <w:t>NOMBRE DE LA ENTIDAD LOCAL</w:t>
            </w:r>
          </w:p>
        </w:tc>
        <w:tc>
          <w:tcPr>
            <w:tcW w:w="747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366C8" w14:textId="77777777" w:rsidR="00F63EB1" w:rsidRPr="00F51491" w:rsidRDefault="00F63EB1" w:rsidP="00F63EB1">
            <w:pPr>
              <w:tabs>
                <w:tab w:val="left" w:pos="3387"/>
              </w:tabs>
              <w:rPr>
                <w:rFonts w:ascii="Calibri" w:hAnsi="Calibri" w:cs="Calibri"/>
                <w:sz w:val="18"/>
              </w:rPr>
            </w:pPr>
          </w:p>
        </w:tc>
      </w:tr>
      <w:tr w:rsidR="00F63EB1" w:rsidRPr="00F51491" w14:paraId="782FE975" w14:textId="77777777" w:rsidTr="00F63EB1">
        <w:trPr>
          <w:cantSplit/>
          <w:trHeight w:val="128"/>
        </w:trPr>
        <w:tc>
          <w:tcPr>
            <w:tcW w:w="10060" w:type="dxa"/>
            <w:gridSpan w:val="1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18BDA3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</w:tr>
      <w:tr w:rsidR="00F63EB1" w:rsidRPr="00F51491" w14:paraId="30FD1A9B" w14:textId="77777777" w:rsidTr="00F63EB1">
        <w:trPr>
          <w:cantSplit/>
          <w:trHeight w:val="306"/>
        </w:trPr>
        <w:tc>
          <w:tcPr>
            <w:tcW w:w="11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1C2623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  <w:r w:rsidRPr="00F51491">
              <w:rPr>
                <w:rFonts w:ascii="Calibri" w:hAnsi="Calibri" w:cs="Calibri"/>
                <w:sz w:val="18"/>
              </w:rPr>
              <w:t>LOCALIDAD</w:t>
            </w:r>
          </w:p>
        </w:tc>
        <w:tc>
          <w:tcPr>
            <w:tcW w:w="42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F7A4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406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FC09C7" w14:textId="77777777" w:rsidR="00F63EB1" w:rsidRPr="00F51491" w:rsidRDefault="00F63EB1" w:rsidP="00F63EB1">
            <w:pPr>
              <w:jc w:val="right"/>
              <w:rPr>
                <w:rFonts w:ascii="Calibri" w:hAnsi="Calibri" w:cs="Calibri"/>
                <w:sz w:val="18"/>
              </w:rPr>
            </w:pPr>
            <w:r w:rsidRPr="00F51491">
              <w:rPr>
                <w:rFonts w:ascii="Calibri" w:hAnsi="Calibri" w:cs="Calibri"/>
                <w:sz w:val="18"/>
              </w:rPr>
              <w:t>PROVINCIA</w:t>
            </w:r>
            <w:r>
              <w:rPr>
                <w:rFonts w:ascii="Calibri" w:hAnsi="Calibri" w:cs="Calibri"/>
                <w:sz w:val="18"/>
              </w:rPr>
              <w:t xml:space="preserve">  </w:t>
            </w:r>
          </w:p>
        </w:tc>
        <w:tc>
          <w:tcPr>
            <w:tcW w:w="3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B76F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</w:tr>
      <w:tr w:rsidR="00F63EB1" w:rsidRPr="00F51491" w14:paraId="095C4523" w14:textId="77777777" w:rsidTr="00F63EB1">
        <w:trPr>
          <w:cantSplit/>
          <w:trHeight w:val="185"/>
        </w:trPr>
        <w:tc>
          <w:tcPr>
            <w:tcW w:w="10060" w:type="dxa"/>
            <w:gridSpan w:val="1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F27AC1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  <w:highlight w:val="red"/>
              </w:rPr>
            </w:pPr>
          </w:p>
        </w:tc>
      </w:tr>
      <w:tr w:rsidR="00F63EB1" w:rsidRPr="00F51491" w14:paraId="471A116A" w14:textId="77777777" w:rsidTr="00F63EB1">
        <w:trPr>
          <w:cantSplit/>
          <w:trHeight w:val="185"/>
        </w:trPr>
        <w:tc>
          <w:tcPr>
            <w:tcW w:w="6786" w:type="dxa"/>
            <w:gridSpan w:val="11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3D50F7B" w14:textId="77777777" w:rsidR="00F63EB1" w:rsidRPr="008A4F32" w:rsidRDefault="00F63EB1" w:rsidP="00F63EB1"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NÚMERO DE HABITANTES:</w:t>
            </w:r>
          </w:p>
        </w:tc>
        <w:tc>
          <w:tcPr>
            <w:tcW w:w="3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AB44" w14:textId="77777777" w:rsidR="00F63EB1" w:rsidRPr="00531519" w:rsidRDefault="00F63EB1" w:rsidP="00F63EB1">
            <w:pPr>
              <w:rPr>
                <w:rFonts w:ascii="Calibri" w:hAnsi="Calibri" w:cs="Calibri"/>
                <w:color w:val="8EAADB" w:themeColor="accent5" w:themeTint="99"/>
                <w:sz w:val="18"/>
              </w:rPr>
            </w:pPr>
            <w:r w:rsidRPr="00531519">
              <w:rPr>
                <w:rFonts w:ascii="Calibri" w:hAnsi="Calibri" w:cs="Calibri"/>
                <w:color w:val="8EAADB" w:themeColor="accent5" w:themeTint="99"/>
                <w:sz w:val="14"/>
                <w:szCs w:val="14"/>
              </w:rPr>
              <w:t>(INDICAR SEGÚN EL ÚLTIMO PADRÓ</w:t>
            </w:r>
            <w:r>
              <w:rPr>
                <w:rFonts w:ascii="Calibri" w:hAnsi="Calibri" w:cs="Calibri"/>
                <w:color w:val="8EAADB" w:themeColor="accent5" w:themeTint="99"/>
                <w:sz w:val="14"/>
                <w:szCs w:val="14"/>
              </w:rPr>
              <w:t>N)</w:t>
            </w:r>
            <w:r>
              <w:rPr>
                <w:rStyle w:val="Refdenotaalfinal"/>
                <w:rFonts w:ascii="Calibri" w:hAnsi="Calibri" w:cs="Calibri"/>
                <w:color w:val="8EAADB" w:themeColor="accent5" w:themeTint="99"/>
                <w:sz w:val="14"/>
                <w:szCs w:val="14"/>
              </w:rPr>
              <w:endnoteReference w:id="1"/>
            </w:r>
          </w:p>
        </w:tc>
      </w:tr>
      <w:tr w:rsidR="00F63EB1" w:rsidRPr="00F51491" w14:paraId="5DF6168E" w14:textId="77777777" w:rsidTr="00F63EB1">
        <w:trPr>
          <w:cantSplit/>
          <w:trHeight w:val="529"/>
        </w:trPr>
        <w:tc>
          <w:tcPr>
            <w:tcW w:w="10060" w:type="dxa"/>
            <w:gridSpan w:val="17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E1AF4CF" w14:textId="77777777" w:rsidR="00F63EB1" w:rsidRPr="00E51DA9" w:rsidRDefault="00F63EB1" w:rsidP="00F63EB1">
            <w:pPr>
              <w:rPr>
                <w:rFonts w:ascii="Calibri" w:hAnsi="Calibri" w:cs="Calibri"/>
                <w:sz w:val="4"/>
                <w:szCs w:val="4"/>
                <w:highlight w:val="yellow"/>
              </w:rPr>
            </w:pPr>
          </w:p>
          <w:p w14:paraId="7B2E9937" w14:textId="77777777" w:rsidR="00F63EB1" w:rsidRPr="00E51DA9" w:rsidRDefault="00F63EB1" w:rsidP="00F63EB1">
            <w:pPr>
              <w:rPr>
                <w:rFonts w:ascii="Calibri" w:hAnsi="Calibri" w:cs="Calibri"/>
                <w:sz w:val="4"/>
                <w:szCs w:val="4"/>
                <w:highlight w:val="yellow"/>
              </w:rPr>
            </w:pPr>
          </w:p>
          <w:p w14:paraId="45B8C206" w14:textId="77777777" w:rsidR="00F63EB1" w:rsidRDefault="00F63EB1" w:rsidP="00F63EB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5BF84183" w14:textId="77777777" w:rsidR="00F63EB1" w:rsidRPr="00E51DA9" w:rsidRDefault="00F63EB1" w:rsidP="00F63EB1">
            <w:pPr>
              <w:rPr>
                <w:rFonts w:ascii="Calibri" w:hAnsi="Calibri" w:cs="Calibri"/>
                <w:b/>
                <w:highlight w:val="yellow"/>
              </w:rPr>
            </w:pPr>
            <w:r w:rsidRPr="00D232A7">
              <w:rPr>
                <w:rFonts w:ascii="Calibri" w:hAnsi="Calibri" w:cs="Calibri"/>
                <w:sz w:val="18"/>
                <w:szCs w:val="18"/>
              </w:rPr>
              <w:t>Señalar con una X la modalidad:</w:t>
            </w:r>
          </w:p>
        </w:tc>
      </w:tr>
      <w:tr w:rsidR="00F63EB1" w:rsidRPr="00991885" w14:paraId="491D7A47" w14:textId="77777777" w:rsidTr="00F63EB1">
        <w:trPr>
          <w:cantSplit/>
          <w:trHeight w:val="392"/>
        </w:trPr>
        <w:tc>
          <w:tcPr>
            <w:tcW w:w="3256" w:type="dxa"/>
            <w:gridSpan w:val="4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4CC28DE" w14:textId="77777777" w:rsidR="00F63EB1" w:rsidRPr="00B00E3F" w:rsidRDefault="00F63EB1" w:rsidP="00F63EB1">
            <w:pPr>
              <w:jc w:val="center"/>
              <w:rPr>
                <w:rFonts w:ascii="Calibri" w:hAnsi="Calibri" w:cs="Calibri"/>
                <w:b/>
              </w:rPr>
            </w:pPr>
            <w:r w:rsidRPr="00B00E3F">
              <w:rPr>
                <w:rFonts w:ascii="Calibri" w:hAnsi="Calibri" w:cs="Calibri"/>
                <w:b/>
              </w:rPr>
              <w:t>MODALIDAD: A</w:t>
            </w:r>
          </w:p>
        </w:tc>
        <w:tc>
          <w:tcPr>
            <w:tcW w:w="3450" w:type="dxa"/>
            <w:gridSpan w:val="6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74899F9" w14:textId="77777777" w:rsidR="00F63EB1" w:rsidRPr="00B00E3F" w:rsidRDefault="00F63EB1" w:rsidP="00F63EB1">
            <w:pPr>
              <w:jc w:val="center"/>
              <w:rPr>
                <w:rFonts w:ascii="Calibri" w:hAnsi="Calibri" w:cs="Calibri"/>
                <w:b/>
              </w:rPr>
            </w:pPr>
            <w:r w:rsidRPr="00B00E3F">
              <w:rPr>
                <w:rFonts w:ascii="Calibri" w:hAnsi="Calibri" w:cs="Calibri"/>
                <w:b/>
              </w:rPr>
              <w:t xml:space="preserve">MODALIDAD: </w:t>
            </w:r>
            <w:r>
              <w:rPr>
                <w:rFonts w:ascii="Calibri" w:hAnsi="Calibri" w:cs="Calibri"/>
                <w:b/>
              </w:rPr>
              <w:t>B</w:t>
            </w:r>
          </w:p>
        </w:tc>
        <w:tc>
          <w:tcPr>
            <w:tcW w:w="3354" w:type="dxa"/>
            <w:gridSpan w:val="7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747D0AD" w14:textId="77777777" w:rsidR="00F63EB1" w:rsidRPr="00B00E3F" w:rsidRDefault="00F63EB1" w:rsidP="00F63EB1">
            <w:pPr>
              <w:jc w:val="center"/>
              <w:rPr>
                <w:rFonts w:ascii="Calibri" w:hAnsi="Calibri" w:cs="Calibri"/>
                <w:b/>
              </w:rPr>
            </w:pPr>
            <w:r w:rsidRPr="00B00E3F">
              <w:rPr>
                <w:rFonts w:ascii="Calibri" w:hAnsi="Calibri" w:cs="Calibri"/>
                <w:b/>
              </w:rPr>
              <w:t xml:space="preserve">MODALIDAD: </w:t>
            </w:r>
            <w:r>
              <w:rPr>
                <w:rFonts w:ascii="Calibri" w:hAnsi="Calibri" w:cs="Calibri"/>
                <w:b/>
              </w:rPr>
              <w:t>C</w:t>
            </w:r>
          </w:p>
        </w:tc>
      </w:tr>
      <w:tr w:rsidR="00F63EB1" w:rsidRPr="00991885" w14:paraId="199880A9" w14:textId="77777777" w:rsidTr="00F63EB1">
        <w:trPr>
          <w:cantSplit/>
          <w:trHeight w:val="695"/>
        </w:trPr>
        <w:tc>
          <w:tcPr>
            <w:tcW w:w="3256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AE8D22F" w14:textId="77777777" w:rsidR="00F63EB1" w:rsidRPr="00B00E3F" w:rsidRDefault="00F63EB1" w:rsidP="00F63EB1">
            <w:pPr>
              <w:rPr>
                <w:rFonts w:ascii="Calibri" w:hAnsi="Calibri" w:cs="Calibri"/>
                <w:b/>
              </w:rPr>
            </w:pPr>
            <w:r w:rsidRPr="00E21231">
              <w:rPr>
                <w:rFonts w:ascii="Calibri" w:hAnsi="Calibri" w:cs="Calibri"/>
                <w:b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3B011739" wp14:editId="33E4AB64">
                      <wp:simplePos x="0" y="0"/>
                      <wp:positionH relativeFrom="column">
                        <wp:posOffset>829945</wp:posOffset>
                      </wp:positionH>
                      <wp:positionV relativeFrom="paragraph">
                        <wp:posOffset>80010</wp:posOffset>
                      </wp:positionV>
                      <wp:extent cx="257175" cy="238125"/>
                      <wp:effectExtent l="0" t="0" r="28575" b="28575"/>
                      <wp:wrapSquare wrapText="bothSides"/>
                      <wp:docPr id="217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23812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7B7E80D" w14:textId="77777777" w:rsidR="00F63EB1" w:rsidRDefault="00F63EB1" w:rsidP="00F63EB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type w14:anchorId="3B01173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2" o:spid="_x0000_s1026" type="#_x0000_t202" style="position:absolute;margin-left:65.35pt;margin-top:6.3pt;width:20.25pt;height:1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" fillcolor="white [3201]" strokecolor="black [3200]" strokeweight="1pt">
                      <v:textbox>
                        <w:txbxContent>
                          <w:p w14:paraId="47B7E80D" w14:textId="77777777" w:rsidR="00F63EB1" w:rsidRDefault="00F63EB1" w:rsidP="00F63EB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3450" w:type="dxa"/>
            <w:gridSpan w:val="6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0D40721" w14:textId="77777777" w:rsidR="00F63EB1" w:rsidRPr="00B00E3F" w:rsidRDefault="00F63EB1" w:rsidP="00F63EB1">
            <w:pPr>
              <w:rPr>
                <w:rFonts w:ascii="Calibri" w:hAnsi="Calibri" w:cs="Calibri"/>
                <w:b/>
              </w:rPr>
            </w:pPr>
            <w:r w:rsidRPr="00E21231">
              <w:rPr>
                <w:rFonts w:ascii="Calibri" w:hAnsi="Calibri" w:cs="Calibri"/>
                <w:b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668FF251" wp14:editId="3B500935">
                      <wp:simplePos x="0" y="0"/>
                      <wp:positionH relativeFrom="column">
                        <wp:posOffset>1002665</wp:posOffset>
                      </wp:positionH>
                      <wp:positionV relativeFrom="paragraph">
                        <wp:posOffset>73025</wp:posOffset>
                      </wp:positionV>
                      <wp:extent cx="257175" cy="238125"/>
                      <wp:effectExtent l="0" t="0" r="28575" b="28575"/>
                      <wp:wrapSquare wrapText="bothSides"/>
                      <wp:docPr id="4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23812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54E0353" w14:textId="77777777" w:rsidR="00F63EB1" w:rsidRDefault="00F63EB1" w:rsidP="00F63EB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668FF251" id="_x0000_s1027" type="#_x0000_t202" style="position:absolute;margin-left:78.95pt;margin-top:5.75pt;width:20.25pt;height:1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" fillcolor="white [3201]" strokecolor="black [3200]" strokeweight="1pt">
                      <v:textbox>
                        <w:txbxContent>
                          <w:p w14:paraId="754E0353" w14:textId="77777777" w:rsidR="00F63EB1" w:rsidRDefault="00F63EB1" w:rsidP="00F63EB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3354" w:type="dxa"/>
            <w:gridSpan w:val="7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1223D5B" w14:textId="77777777" w:rsidR="00F63EB1" w:rsidRPr="00B00E3F" w:rsidRDefault="00F63EB1" w:rsidP="00F63EB1">
            <w:pPr>
              <w:rPr>
                <w:rFonts w:ascii="Calibri" w:hAnsi="Calibri" w:cs="Calibri"/>
                <w:b/>
              </w:rPr>
            </w:pPr>
            <w:r w:rsidRPr="00E21231">
              <w:rPr>
                <w:rFonts w:ascii="Calibri" w:hAnsi="Calibri" w:cs="Calibri"/>
                <w:b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087E12CB" wp14:editId="67A3B5BC">
                      <wp:simplePos x="0" y="0"/>
                      <wp:positionH relativeFrom="column">
                        <wp:posOffset>888365</wp:posOffset>
                      </wp:positionH>
                      <wp:positionV relativeFrom="paragraph">
                        <wp:posOffset>82550</wp:posOffset>
                      </wp:positionV>
                      <wp:extent cx="257175" cy="238125"/>
                      <wp:effectExtent l="0" t="0" r="28575" b="28575"/>
                      <wp:wrapSquare wrapText="bothSides"/>
                      <wp:docPr id="6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23812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CE287BB" w14:textId="77777777" w:rsidR="00F63EB1" w:rsidRDefault="00F63EB1" w:rsidP="00F63EB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087E12CB" id="_x0000_s1028" type="#_x0000_t202" style="position:absolute;margin-left:69.95pt;margin-top:6.5pt;width:20.25pt;height:18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" fillcolor="white [3201]" strokecolor="black [3200]" strokeweight="1pt">
                      <v:textbox>
                        <w:txbxContent>
                          <w:p w14:paraId="4CE287BB" w14:textId="77777777" w:rsidR="00F63EB1" w:rsidRDefault="00F63EB1" w:rsidP="00F63EB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F63EB1" w:rsidRPr="00F51491" w14:paraId="36E7B077" w14:textId="77777777" w:rsidTr="00F63EB1">
        <w:trPr>
          <w:cantSplit/>
          <w:trHeight w:val="271"/>
        </w:trPr>
        <w:tc>
          <w:tcPr>
            <w:tcW w:w="3256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8C9A82" w14:textId="77777777" w:rsidR="00F63EB1" w:rsidRPr="003F4389" w:rsidRDefault="00F63EB1" w:rsidP="00F63EB1">
            <w:pPr>
              <w:rPr>
                <w:rFonts w:ascii="Calibri" w:hAnsi="Calibri" w:cs="Calibri"/>
                <w:b/>
                <w:color w:val="365F91"/>
                <w:sz w:val="16"/>
                <w:szCs w:val="16"/>
              </w:rPr>
            </w:pPr>
            <w:r w:rsidRPr="003F4389">
              <w:rPr>
                <w:rFonts w:ascii="Calibri" w:hAnsi="Calibri" w:cs="Calibri"/>
                <w:b/>
                <w:color w:val="365F91"/>
                <w:sz w:val="16"/>
                <w:szCs w:val="16"/>
              </w:rPr>
              <w:t>DATOS DE IDENTIFICACIÓN DE</w:t>
            </w:r>
            <w:r>
              <w:rPr>
                <w:rFonts w:ascii="Calibri" w:hAnsi="Calibri" w:cs="Calibri"/>
                <w:b/>
                <w:color w:val="365F91"/>
                <w:sz w:val="16"/>
                <w:szCs w:val="16"/>
              </w:rPr>
              <w:t xml:space="preserve"> LA PERSONA QUE OSTENTA LA REPRESENTACIÓN LEGAL DE LA ENTIDAD LOCAL</w:t>
            </w:r>
          </w:p>
        </w:tc>
        <w:tc>
          <w:tcPr>
            <w:tcW w:w="680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144D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</w:tr>
      <w:tr w:rsidR="00F63EB1" w:rsidRPr="00F51491" w14:paraId="7D92157D" w14:textId="77777777" w:rsidTr="00F63EB1">
        <w:trPr>
          <w:cantSplit/>
          <w:trHeight w:val="73"/>
        </w:trPr>
        <w:tc>
          <w:tcPr>
            <w:tcW w:w="10060" w:type="dxa"/>
            <w:gridSpan w:val="1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69A955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</w:tr>
      <w:tr w:rsidR="00F63EB1" w:rsidRPr="00F51491" w14:paraId="2822FC2F" w14:textId="77777777" w:rsidTr="00F63EB1">
        <w:trPr>
          <w:cantSplit/>
          <w:trHeight w:val="230"/>
        </w:trPr>
        <w:tc>
          <w:tcPr>
            <w:tcW w:w="10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4F671A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  <w:r w:rsidRPr="00F51491">
              <w:rPr>
                <w:rFonts w:ascii="Calibri" w:hAnsi="Calibri" w:cs="Calibri"/>
                <w:sz w:val="18"/>
              </w:rPr>
              <w:t>CARGO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332AD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2BF5B5" w14:textId="77777777" w:rsidR="00F63EB1" w:rsidRPr="00F51491" w:rsidRDefault="00F63EB1" w:rsidP="00F63EB1">
            <w:pPr>
              <w:jc w:val="right"/>
              <w:rPr>
                <w:rFonts w:ascii="Calibri" w:hAnsi="Calibri" w:cs="Calibri"/>
                <w:sz w:val="18"/>
              </w:rPr>
            </w:pPr>
            <w:r w:rsidRPr="00F51491">
              <w:rPr>
                <w:rFonts w:ascii="Calibri" w:hAnsi="Calibri" w:cs="Calibri"/>
                <w:sz w:val="18"/>
              </w:rPr>
              <w:t>TEL</w:t>
            </w:r>
            <w:r>
              <w:rPr>
                <w:rFonts w:ascii="Calibri" w:hAnsi="Calibri" w:cs="Calibri"/>
                <w:sz w:val="18"/>
              </w:rPr>
              <w:t>É</w:t>
            </w:r>
            <w:r w:rsidRPr="00F51491">
              <w:rPr>
                <w:rFonts w:ascii="Calibri" w:hAnsi="Calibri" w:cs="Calibri"/>
                <w:sz w:val="18"/>
              </w:rPr>
              <w:t xml:space="preserve">FONO  </w:t>
            </w:r>
          </w:p>
        </w:tc>
        <w:tc>
          <w:tcPr>
            <w:tcW w:w="19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DF8F2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92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C42DBC" w14:textId="77777777" w:rsidR="00F63EB1" w:rsidRPr="00F51491" w:rsidRDefault="00F63EB1" w:rsidP="00F63EB1">
            <w:pPr>
              <w:jc w:val="right"/>
              <w:rPr>
                <w:rFonts w:ascii="Calibri" w:hAnsi="Calibri" w:cs="Calibri"/>
                <w:sz w:val="18"/>
              </w:rPr>
            </w:pPr>
            <w:r w:rsidRPr="00F51491">
              <w:rPr>
                <w:rFonts w:ascii="Calibri" w:hAnsi="Calibri" w:cs="Calibri"/>
                <w:sz w:val="18"/>
              </w:rPr>
              <w:t xml:space="preserve">FAX  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B6CA0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</w:tr>
      <w:tr w:rsidR="00F63EB1" w:rsidRPr="00F51491" w14:paraId="191361F9" w14:textId="77777777" w:rsidTr="00F63EB1">
        <w:trPr>
          <w:cantSplit/>
          <w:trHeight w:val="170"/>
        </w:trPr>
        <w:tc>
          <w:tcPr>
            <w:tcW w:w="10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316A8B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275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D13DAC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5937CDE5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9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E29EEF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9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F82160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251E97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</w:tr>
      <w:tr w:rsidR="00F63EB1" w:rsidRPr="00F51491" w14:paraId="3A6B6592" w14:textId="77777777" w:rsidTr="00F63EB1">
        <w:trPr>
          <w:cantSplit/>
          <w:trHeight w:val="131"/>
        </w:trPr>
        <w:tc>
          <w:tcPr>
            <w:tcW w:w="10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A23C24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  <w:r w:rsidRPr="00F51491">
              <w:rPr>
                <w:rFonts w:ascii="Calibri" w:hAnsi="Calibri" w:cs="Calibri"/>
                <w:sz w:val="18"/>
              </w:rPr>
              <w:t>MÓVIL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9EAC6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E08286" w14:textId="77777777" w:rsidR="00F63EB1" w:rsidRPr="00F51491" w:rsidRDefault="00F63EB1" w:rsidP="00F63EB1">
            <w:pPr>
              <w:jc w:val="right"/>
              <w:rPr>
                <w:rFonts w:ascii="Calibri" w:hAnsi="Calibri" w:cs="Calibri"/>
                <w:sz w:val="18"/>
              </w:rPr>
            </w:pPr>
            <w:r w:rsidRPr="00F51491">
              <w:rPr>
                <w:rFonts w:ascii="Calibri" w:hAnsi="Calibri" w:cs="Calibri"/>
                <w:sz w:val="18"/>
              </w:rPr>
              <w:t xml:space="preserve">E-MAIL  </w:t>
            </w:r>
          </w:p>
        </w:tc>
        <w:tc>
          <w:tcPr>
            <w:tcW w:w="19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C2B4A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9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15A335" w14:textId="77777777" w:rsidR="00F63EB1" w:rsidRPr="00F51491" w:rsidRDefault="00F63EB1" w:rsidP="00F63EB1">
            <w:pPr>
              <w:jc w:val="right"/>
              <w:rPr>
                <w:rFonts w:ascii="Calibri" w:hAnsi="Calibri" w:cs="Calibri"/>
                <w:sz w:val="18"/>
              </w:rPr>
            </w:pPr>
            <w:r w:rsidRPr="00F51491">
              <w:rPr>
                <w:rFonts w:ascii="Calibri" w:hAnsi="Calibri" w:cs="Calibri"/>
                <w:sz w:val="18"/>
              </w:rPr>
              <w:t xml:space="preserve">E-MAIL 2  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DC55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</w:tr>
      <w:tr w:rsidR="00F63EB1" w:rsidRPr="00F51491" w14:paraId="22091FE0" w14:textId="77777777" w:rsidTr="00F63EB1">
        <w:trPr>
          <w:cantSplit/>
          <w:trHeight w:val="258"/>
        </w:trPr>
        <w:tc>
          <w:tcPr>
            <w:tcW w:w="10060" w:type="dxa"/>
            <w:gridSpan w:val="1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2470D3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</w:tr>
      <w:tr w:rsidR="00F63EB1" w:rsidRPr="00F51491" w14:paraId="1749CB5C" w14:textId="77777777" w:rsidTr="00F63EB1">
        <w:trPr>
          <w:cantSplit/>
          <w:trHeight w:val="205"/>
        </w:trPr>
        <w:tc>
          <w:tcPr>
            <w:tcW w:w="10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18AA51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  <w:r w:rsidRPr="00F51491">
              <w:rPr>
                <w:rFonts w:ascii="Calibri" w:hAnsi="Calibri" w:cs="Calibri"/>
                <w:sz w:val="18"/>
              </w:rPr>
              <w:t>DIRECCIÓN</w:t>
            </w:r>
          </w:p>
        </w:tc>
        <w:tc>
          <w:tcPr>
            <w:tcW w:w="45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ACC60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27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8F6EBD" w14:textId="77777777" w:rsidR="00F63EB1" w:rsidRPr="00F51491" w:rsidRDefault="00F63EB1" w:rsidP="00F63EB1">
            <w:pPr>
              <w:jc w:val="center"/>
              <w:rPr>
                <w:rFonts w:ascii="Calibri" w:hAnsi="Calibri" w:cs="Calibri"/>
                <w:sz w:val="18"/>
              </w:rPr>
            </w:pPr>
            <w:r w:rsidRPr="00F51491">
              <w:rPr>
                <w:rFonts w:ascii="Calibri" w:hAnsi="Calibri" w:cs="Calibri"/>
                <w:sz w:val="18"/>
              </w:rPr>
              <w:t>LOCALIDAD</w:t>
            </w:r>
          </w:p>
        </w:tc>
        <w:tc>
          <w:tcPr>
            <w:tcW w:w="32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85035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</w:tr>
      <w:tr w:rsidR="00F63EB1" w:rsidRPr="00F51491" w14:paraId="1EB76DAE" w14:textId="77777777" w:rsidTr="00F63EB1">
        <w:trPr>
          <w:cantSplit/>
          <w:trHeight w:val="240"/>
        </w:trPr>
        <w:tc>
          <w:tcPr>
            <w:tcW w:w="10060" w:type="dxa"/>
            <w:gridSpan w:val="1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0B548E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</w:tr>
      <w:tr w:rsidR="00F63EB1" w:rsidRPr="00F51491" w14:paraId="4D061E6A" w14:textId="77777777" w:rsidTr="00F63EB1">
        <w:trPr>
          <w:cantSplit/>
          <w:trHeight w:val="213"/>
        </w:trPr>
        <w:tc>
          <w:tcPr>
            <w:tcW w:w="10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F7787C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  <w:r w:rsidRPr="00F51491">
              <w:rPr>
                <w:rFonts w:ascii="Calibri" w:hAnsi="Calibri" w:cs="Calibri"/>
                <w:sz w:val="18"/>
              </w:rPr>
              <w:t>PROVINCIA</w:t>
            </w:r>
          </w:p>
        </w:tc>
        <w:tc>
          <w:tcPr>
            <w:tcW w:w="49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629CE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66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80E87F2" w14:textId="77777777" w:rsidR="00F63EB1" w:rsidRPr="00F51491" w:rsidRDefault="00F63EB1" w:rsidP="00F63EB1">
            <w:pPr>
              <w:jc w:val="right"/>
              <w:rPr>
                <w:rFonts w:ascii="Calibri" w:hAnsi="Calibri" w:cs="Calibri"/>
                <w:sz w:val="18"/>
              </w:rPr>
            </w:pPr>
            <w:r w:rsidRPr="00F51491">
              <w:rPr>
                <w:rFonts w:ascii="Calibri" w:hAnsi="Calibri" w:cs="Calibri"/>
                <w:sz w:val="18"/>
              </w:rPr>
              <w:t xml:space="preserve">CÓDIGO POSTAL 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2D05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</w:tr>
      <w:tr w:rsidR="00F63EB1" w:rsidRPr="00F51491" w14:paraId="17A28ACD" w14:textId="77777777" w:rsidTr="00F63EB1">
        <w:trPr>
          <w:cantSplit/>
          <w:trHeight w:val="855"/>
        </w:trPr>
        <w:tc>
          <w:tcPr>
            <w:tcW w:w="10060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9D40" w14:textId="77777777" w:rsidR="00F63EB1" w:rsidRPr="00F51491" w:rsidRDefault="00F63EB1" w:rsidP="00F63EB1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F63EB1" w:rsidRPr="00F51491" w14:paraId="2CB7470D" w14:textId="77777777" w:rsidTr="00F63EB1">
        <w:trPr>
          <w:cantSplit/>
          <w:trHeight w:val="19"/>
        </w:trPr>
        <w:tc>
          <w:tcPr>
            <w:tcW w:w="32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B39956" w14:textId="77777777" w:rsidR="00F63EB1" w:rsidRPr="00F51491" w:rsidRDefault="00F63EB1" w:rsidP="00F63EB1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680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0E614A" w14:textId="77777777" w:rsidR="00F63EB1" w:rsidRPr="00F51491" w:rsidRDefault="00F63EB1" w:rsidP="00F63EB1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F63EB1" w:rsidRPr="00F51491" w14:paraId="75FCF6A3" w14:textId="77777777" w:rsidTr="00F63EB1">
        <w:trPr>
          <w:cantSplit/>
          <w:trHeight w:val="271"/>
        </w:trPr>
        <w:tc>
          <w:tcPr>
            <w:tcW w:w="3256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2D783F" w14:textId="77777777" w:rsidR="00F63EB1" w:rsidRPr="003F4389" w:rsidRDefault="00F63EB1" w:rsidP="00F63EB1">
            <w:pPr>
              <w:rPr>
                <w:rFonts w:ascii="Calibri" w:hAnsi="Calibri" w:cs="Calibri"/>
                <w:b/>
                <w:color w:val="365F91"/>
                <w:sz w:val="16"/>
                <w:szCs w:val="16"/>
              </w:rPr>
            </w:pPr>
            <w:r w:rsidRPr="003F4389">
              <w:rPr>
                <w:rFonts w:ascii="Calibri" w:hAnsi="Calibri" w:cs="Calibri"/>
                <w:b/>
                <w:color w:val="365F91"/>
                <w:sz w:val="16"/>
                <w:szCs w:val="16"/>
              </w:rPr>
              <w:t>DATOS DE IDENTIFICACIÓN DE</w:t>
            </w:r>
            <w:r>
              <w:rPr>
                <w:rFonts w:ascii="Calibri" w:hAnsi="Calibri" w:cs="Calibri"/>
                <w:b/>
                <w:color w:val="365F91"/>
                <w:sz w:val="16"/>
                <w:szCs w:val="16"/>
              </w:rPr>
              <w:t xml:space="preserve"> </w:t>
            </w:r>
            <w:r w:rsidRPr="003F4389">
              <w:rPr>
                <w:rFonts w:ascii="Calibri" w:hAnsi="Calibri" w:cs="Calibri"/>
                <w:b/>
                <w:color w:val="365F91"/>
                <w:sz w:val="16"/>
                <w:szCs w:val="16"/>
              </w:rPr>
              <w:t>L</w:t>
            </w:r>
            <w:r>
              <w:rPr>
                <w:rFonts w:ascii="Calibri" w:hAnsi="Calibri" w:cs="Calibri"/>
                <w:b/>
                <w:color w:val="365F91"/>
                <w:sz w:val="16"/>
                <w:szCs w:val="16"/>
              </w:rPr>
              <w:t xml:space="preserve">A PERSONA QUE OSTENTA LA RESPONSABILIDAD </w:t>
            </w:r>
            <w:r w:rsidRPr="003F4389">
              <w:rPr>
                <w:rFonts w:ascii="Calibri" w:hAnsi="Calibri" w:cs="Calibri"/>
                <w:b/>
                <w:color w:val="365F91"/>
                <w:sz w:val="16"/>
                <w:szCs w:val="16"/>
              </w:rPr>
              <w:t>TÉCNIC</w:t>
            </w:r>
            <w:r>
              <w:rPr>
                <w:rFonts w:ascii="Calibri" w:hAnsi="Calibri" w:cs="Calibri"/>
                <w:b/>
                <w:color w:val="365F91"/>
                <w:sz w:val="16"/>
                <w:szCs w:val="16"/>
              </w:rPr>
              <w:t>A</w:t>
            </w:r>
          </w:p>
        </w:tc>
        <w:tc>
          <w:tcPr>
            <w:tcW w:w="680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B70C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</w:tr>
      <w:tr w:rsidR="00F63EB1" w:rsidRPr="00F51491" w14:paraId="72E85E8E" w14:textId="77777777" w:rsidTr="00F63EB1">
        <w:trPr>
          <w:cantSplit/>
          <w:trHeight w:val="95"/>
        </w:trPr>
        <w:tc>
          <w:tcPr>
            <w:tcW w:w="10060" w:type="dxa"/>
            <w:gridSpan w:val="1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8EBCA9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</w:tr>
      <w:tr w:rsidR="00F63EB1" w:rsidRPr="00F51491" w14:paraId="740467EC" w14:textId="77777777" w:rsidTr="00F63EB1">
        <w:trPr>
          <w:cantSplit/>
          <w:trHeight w:val="232"/>
        </w:trPr>
        <w:tc>
          <w:tcPr>
            <w:tcW w:w="10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807282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  <w:r w:rsidRPr="00F51491">
              <w:rPr>
                <w:rFonts w:ascii="Calibri" w:hAnsi="Calibri" w:cs="Calibri"/>
                <w:sz w:val="18"/>
              </w:rPr>
              <w:t>CARGO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5C80E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59C8B154" w14:textId="77777777" w:rsidR="00F63EB1" w:rsidRPr="00F51491" w:rsidRDefault="00F63EB1" w:rsidP="00F63EB1">
            <w:pPr>
              <w:jc w:val="right"/>
              <w:rPr>
                <w:rFonts w:ascii="Calibri" w:hAnsi="Calibri" w:cs="Calibri"/>
                <w:sz w:val="18"/>
              </w:rPr>
            </w:pPr>
            <w:r w:rsidRPr="00F51491">
              <w:rPr>
                <w:rFonts w:ascii="Calibri" w:hAnsi="Calibri" w:cs="Calibri"/>
                <w:sz w:val="18"/>
              </w:rPr>
              <w:t xml:space="preserve">TELÉFONO  </w:t>
            </w:r>
          </w:p>
        </w:tc>
        <w:tc>
          <w:tcPr>
            <w:tcW w:w="19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C141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9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CD9701" w14:textId="77777777" w:rsidR="00F63EB1" w:rsidRPr="00F51491" w:rsidRDefault="00F63EB1" w:rsidP="00F63EB1">
            <w:pPr>
              <w:jc w:val="right"/>
              <w:rPr>
                <w:rFonts w:ascii="Calibri" w:hAnsi="Calibri" w:cs="Calibri"/>
                <w:sz w:val="18"/>
              </w:rPr>
            </w:pPr>
            <w:r w:rsidRPr="00F51491">
              <w:rPr>
                <w:rFonts w:ascii="Calibri" w:hAnsi="Calibri" w:cs="Calibri"/>
                <w:sz w:val="18"/>
              </w:rPr>
              <w:t xml:space="preserve">FAX  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6EAA4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</w:tr>
      <w:tr w:rsidR="00F63EB1" w:rsidRPr="00F51491" w14:paraId="53DC4FAF" w14:textId="77777777" w:rsidTr="00F63EB1">
        <w:trPr>
          <w:cantSplit/>
          <w:trHeight w:val="248"/>
        </w:trPr>
        <w:tc>
          <w:tcPr>
            <w:tcW w:w="10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13BA79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E5A9F8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20B66C28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97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6004F0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9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AA2CD4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8678FD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</w:tr>
      <w:tr w:rsidR="00F63EB1" w:rsidRPr="00F51491" w14:paraId="267B1369" w14:textId="77777777" w:rsidTr="00F63EB1">
        <w:trPr>
          <w:cantSplit/>
          <w:trHeight w:val="185"/>
        </w:trPr>
        <w:tc>
          <w:tcPr>
            <w:tcW w:w="10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E9DB3E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  <w:r w:rsidRPr="00F51491">
              <w:rPr>
                <w:rFonts w:ascii="Calibri" w:hAnsi="Calibri" w:cs="Calibri"/>
                <w:sz w:val="18"/>
              </w:rPr>
              <w:t>MÓVIL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8CBE3A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6A95B5" w14:textId="77777777" w:rsidR="00F63EB1" w:rsidRPr="00F51491" w:rsidRDefault="00F63EB1" w:rsidP="00F63EB1">
            <w:pPr>
              <w:jc w:val="right"/>
              <w:rPr>
                <w:rFonts w:ascii="Calibri" w:hAnsi="Calibri" w:cs="Calibri"/>
                <w:sz w:val="18"/>
              </w:rPr>
            </w:pPr>
            <w:r w:rsidRPr="00F51491">
              <w:rPr>
                <w:rFonts w:ascii="Calibri" w:hAnsi="Calibri" w:cs="Calibri"/>
                <w:sz w:val="18"/>
              </w:rPr>
              <w:t xml:space="preserve">E-MAIL  </w:t>
            </w:r>
          </w:p>
        </w:tc>
        <w:tc>
          <w:tcPr>
            <w:tcW w:w="19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FE0409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92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EDD1D1" w14:textId="77777777" w:rsidR="00F63EB1" w:rsidRPr="00F51491" w:rsidRDefault="00F63EB1" w:rsidP="00F63EB1">
            <w:pPr>
              <w:jc w:val="right"/>
              <w:rPr>
                <w:rFonts w:ascii="Calibri" w:hAnsi="Calibri" w:cs="Calibri"/>
                <w:sz w:val="18"/>
              </w:rPr>
            </w:pPr>
            <w:r w:rsidRPr="00F51491">
              <w:rPr>
                <w:rFonts w:ascii="Calibri" w:hAnsi="Calibri" w:cs="Calibri"/>
                <w:sz w:val="18"/>
              </w:rPr>
              <w:t xml:space="preserve">E-MAIL 2  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72534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</w:tr>
      <w:tr w:rsidR="00F63EB1" w:rsidRPr="00F51491" w14:paraId="3AA40A55" w14:textId="77777777" w:rsidTr="00F63EB1">
        <w:trPr>
          <w:cantSplit/>
          <w:trHeight w:val="281"/>
        </w:trPr>
        <w:tc>
          <w:tcPr>
            <w:tcW w:w="10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A45C9D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81D916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067209F8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97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F53500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9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FF2CE5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46A3C9C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</w:tr>
      <w:tr w:rsidR="00F63EB1" w:rsidRPr="00F51491" w14:paraId="38678483" w14:textId="77777777" w:rsidTr="00F63EB1">
        <w:trPr>
          <w:cantSplit/>
          <w:trHeight w:val="208"/>
        </w:trPr>
        <w:tc>
          <w:tcPr>
            <w:tcW w:w="10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2D3AAB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  <w:r w:rsidRPr="00F51491">
              <w:rPr>
                <w:rFonts w:ascii="Calibri" w:hAnsi="Calibri" w:cs="Calibri"/>
                <w:sz w:val="18"/>
              </w:rPr>
              <w:t>DIRECCIÓN</w:t>
            </w:r>
          </w:p>
        </w:tc>
        <w:tc>
          <w:tcPr>
            <w:tcW w:w="45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07927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2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AA4AE80" w14:textId="77777777" w:rsidR="00F63EB1" w:rsidRPr="00F51491" w:rsidRDefault="00F63EB1" w:rsidP="00F63EB1">
            <w:pPr>
              <w:jc w:val="right"/>
              <w:rPr>
                <w:rFonts w:ascii="Calibri" w:hAnsi="Calibri" w:cs="Calibri"/>
                <w:sz w:val="18"/>
              </w:rPr>
            </w:pPr>
            <w:r w:rsidRPr="00F51491">
              <w:rPr>
                <w:rFonts w:ascii="Calibri" w:hAnsi="Calibri" w:cs="Calibri"/>
                <w:sz w:val="18"/>
              </w:rPr>
              <w:t xml:space="preserve">LOCALIDAD  </w:t>
            </w:r>
          </w:p>
        </w:tc>
        <w:tc>
          <w:tcPr>
            <w:tcW w:w="32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3C78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</w:tr>
      <w:tr w:rsidR="00F63EB1" w:rsidRPr="00F51491" w14:paraId="7806963A" w14:textId="77777777" w:rsidTr="00F63EB1">
        <w:trPr>
          <w:cantSplit/>
          <w:trHeight w:val="258"/>
        </w:trPr>
        <w:tc>
          <w:tcPr>
            <w:tcW w:w="10060" w:type="dxa"/>
            <w:gridSpan w:val="1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5362EA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</w:tr>
      <w:tr w:rsidR="00F63EB1" w:rsidRPr="00F51491" w14:paraId="500C17C4" w14:textId="77777777" w:rsidTr="00F63EB1">
        <w:trPr>
          <w:cantSplit/>
          <w:trHeight w:val="198"/>
        </w:trPr>
        <w:tc>
          <w:tcPr>
            <w:tcW w:w="10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BE2C94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  <w:r w:rsidRPr="00F51491">
              <w:rPr>
                <w:rFonts w:ascii="Calibri" w:hAnsi="Calibri" w:cs="Calibri"/>
                <w:sz w:val="18"/>
              </w:rPr>
              <w:t>PROVINCIA</w:t>
            </w:r>
          </w:p>
        </w:tc>
        <w:tc>
          <w:tcPr>
            <w:tcW w:w="49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0E6D5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66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C6454A4" w14:textId="77777777" w:rsidR="00F63EB1" w:rsidRPr="00F51491" w:rsidRDefault="00F63EB1" w:rsidP="00F63EB1">
            <w:pPr>
              <w:jc w:val="right"/>
              <w:rPr>
                <w:rFonts w:ascii="Calibri" w:hAnsi="Calibri" w:cs="Calibri"/>
                <w:sz w:val="18"/>
              </w:rPr>
            </w:pPr>
            <w:r w:rsidRPr="00F51491">
              <w:rPr>
                <w:rFonts w:ascii="Calibri" w:hAnsi="Calibri" w:cs="Calibri"/>
                <w:sz w:val="18"/>
              </w:rPr>
              <w:t>C</w:t>
            </w:r>
            <w:r>
              <w:rPr>
                <w:rFonts w:ascii="Calibri" w:hAnsi="Calibri" w:cs="Calibri"/>
                <w:sz w:val="18"/>
              </w:rPr>
              <w:t>Ó</w:t>
            </w:r>
            <w:r w:rsidRPr="00F51491">
              <w:rPr>
                <w:rFonts w:ascii="Calibri" w:hAnsi="Calibri" w:cs="Calibri"/>
                <w:sz w:val="18"/>
              </w:rPr>
              <w:t xml:space="preserve">DIGO POSTAL 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FFA90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</w:tr>
      <w:tr w:rsidR="00F63EB1" w:rsidRPr="00F51491" w14:paraId="2CA7C36E" w14:textId="77777777" w:rsidTr="00F63EB1">
        <w:trPr>
          <w:cantSplit/>
          <w:trHeight w:val="165"/>
        </w:trPr>
        <w:tc>
          <w:tcPr>
            <w:tcW w:w="10060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88F8B" w14:textId="77777777" w:rsidR="00F63EB1" w:rsidRPr="00F51491" w:rsidRDefault="00F63EB1" w:rsidP="00F63EB1">
            <w:pPr>
              <w:rPr>
                <w:rFonts w:ascii="Calibri" w:hAnsi="Calibri" w:cs="Calibri"/>
                <w:sz w:val="18"/>
              </w:rPr>
            </w:pPr>
          </w:p>
        </w:tc>
      </w:tr>
    </w:tbl>
    <w:p w14:paraId="1874E453" w14:textId="77777777" w:rsidR="00F63EB1" w:rsidRDefault="00F63EB1" w:rsidP="00F63EB1">
      <w:pPr>
        <w:tabs>
          <w:tab w:val="left" w:pos="1455"/>
        </w:tabs>
        <w:spacing w:after="240"/>
        <w:rPr>
          <w:rFonts w:asciiTheme="minorHAnsi" w:hAnsiTheme="minorHAnsi" w:cstheme="minorHAnsi"/>
          <w:b/>
          <w:color w:val="808080" w:themeColor="background1" w:themeShade="80"/>
          <w:sz w:val="28"/>
        </w:rPr>
      </w:pPr>
    </w:p>
    <w:p w14:paraId="6BE2D7D1" w14:textId="77777777" w:rsidR="00F63EB1" w:rsidRDefault="00F63EB1" w:rsidP="00F63EB1">
      <w:pPr>
        <w:tabs>
          <w:tab w:val="left" w:pos="1455"/>
        </w:tabs>
        <w:spacing w:after="240"/>
        <w:rPr>
          <w:rFonts w:asciiTheme="minorHAnsi" w:hAnsiTheme="minorHAnsi" w:cstheme="minorHAnsi"/>
          <w:b/>
          <w:color w:val="808080" w:themeColor="background1" w:themeShade="80"/>
          <w:sz w:val="28"/>
        </w:rPr>
      </w:pPr>
    </w:p>
    <w:p w14:paraId="60DE3329" w14:textId="77777777" w:rsidR="00F63EB1" w:rsidRDefault="00F63EB1" w:rsidP="00440EB4">
      <w:pPr>
        <w:tabs>
          <w:tab w:val="left" w:pos="1455"/>
        </w:tabs>
        <w:spacing w:after="240"/>
        <w:jc w:val="center"/>
        <w:rPr>
          <w:rFonts w:asciiTheme="minorHAnsi" w:hAnsiTheme="minorHAnsi" w:cstheme="minorHAnsi"/>
          <w:b/>
          <w:color w:val="808080" w:themeColor="background1" w:themeShade="80"/>
          <w:sz w:val="28"/>
        </w:rPr>
      </w:pPr>
    </w:p>
    <w:p w14:paraId="65C86C4E" w14:textId="112774C5" w:rsidR="00F63EB1" w:rsidRPr="00F03393" w:rsidRDefault="00F63EB1" w:rsidP="00440EB4">
      <w:pPr>
        <w:tabs>
          <w:tab w:val="left" w:pos="1455"/>
        </w:tabs>
        <w:spacing w:after="240"/>
        <w:jc w:val="center"/>
        <w:rPr>
          <w:rFonts w:asciiTheme="minorHAnsi" w:hAnsiTheme="minorHAnsi" w:cstheme="minorHAnsi"/>
          <w:b/>
          <w:color w:val="808080" w:themeColor="background1" w:themeShade="80"/>
          <w:sz w:val="28"/>
        </w:rPr>
      </w:pPr>
    </w:p>
    <w:p w14:paraId="389A2C00" w14:textId="77777777" w:rsidR="00F03393" w:rsidRPr="00440EB4" w:rsidRDefault="00F03393" w:rsidP="00440EB4">
      <w:pPr>
        <w:tabs>
          <w:tab w:val="left" w:pos="1455"/>
        </w:tabs>
        <w:spacing w:after="240"/>
        <w:jc w:val="center"/>
        <w:rPr>
          <w:rFonts w:asciiTheme="minorHAnsi" w:hAnsiTheme="minorHAnsi" w:cstheme="minorHAnsi"/>
          <w:b/>
          <w:color w:val="808080" w:themeColor="background1" w:themeShade="80"/>
          <w:sz w:val="32"/>
        </w:rPr>
      </w:pP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23"/>
        <w:gridCol w:w="68"/>
        <w:gridCol w:w="2219"/>
        <w:gridCol w:w="615"/>
        <w:gridCol w:w="615"/>
        <w:gridCol w:w="615"/>
        <w:gridCol w:w="567"/>
        <w:gridCol w:w="425"/>
        <w:gridCol w:w="232"/>
        <w:gridCol w:w="657"/>
        <w:gridCol w:w="657"/>
        <w:gridCol w:w="14"/>
      </w:tblGrid>
      <w:tr w:rsidR="00E86D22" w:rsidRPr="00F51491" w14:paraId="4DC9A7D7" w14:textId="77777777" w:rsidTr="00127F72">
        <w:trPr>
          <w:gridAfter w:val="1"/>
          <w:wAfter w:w="14" w:type="dxa"/>
          <w:cantSplit/>
          <w:trHeight w:val="458"/>
        </w:trPr>
        <w:tc>
          <w:tcPr>
            <w:tcW w:w="101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5E3A1" w14:textId="77777777" w:rsidR="00440EB4" w:rsidRDefault="00440EB4" w:rsidP="00440EB4">
            <w:pPr>
              <w:pStyle w:val="Ttulo2"/>
              <w:spacing w:before="0"/>
              <w:rPr>
                <w:rFonts w:ascii="Calibri" w:hAnsi="Calibri" w:cs="Calibri"/>
                <w:i w:val="0"/>
                <w:color w:val="365F91"/>
                <w:sz w:val="20"/>
                <w:szCs w:val="20"/>
              </w:rPr>
            </w:pPr>
          </w:p>
          <w:p w14:paraId="3AE3BCAA" w14:textId="6ADFA857" w:rsidR="00CE6C10" w:rsidRPr="004B4EF8" w:rsidRDefault="00E86D22" w:rsidP="000A43DD">
            <w:pPr>
              <w:pStyle w:val="Ttulo2"/>
              <w:spacing w:before="0"/>
              <w:rPr>
                <w:rFonts w:ascii="Calibri" w:hAnsi="Calibri" w:cs="Calibri"/>
                <w:i w:val="0"/>
                <w:color w:val="365F91"/>
                <w:sz w:val="20"/>
                <w:szCs w:val="20"/>
              </w:rPr>
            </w:pPr>
            <w:r w:rsidRPr="00756E3E">
              <w:rPr>
                <w:rFonts w:ascii="Calibri" w:hAnsi="Calibri" w:cs="Calibri"/>
                <w:i w:val="0"/>
                <w:color w:val="365F91"/>
                <w:sz w:val="20"/>
                <w:szCs w:val="20"/>
              </w:rPr>
              <w:t>DATOS DE</w:t>
            </w:r>
            <w:r w:rsidR="00CC7DCF">
              <w:rPr>
                <w:rFonts w:ascii="Calibri" w:hAnsi="Calibri" w:cs="Calibri"/>
                <w:i w:val="0"/>
                <w:color w:val="365F91"/>
                <w:sz w:val="20"/>
                <w:szCs w:val="20"/>
              </w:rPr>
              <w:t xml:space="preserve"> LA ACTUACIÓN,</w:t>
            </w:r>
            <w:r w:rsidRPr="00756E3E">
              <w:rPr>
                <w:rFonts w:ascii="Calibri" w:hAnsi="Calibri" w:cs="Calibri"/>
                <w:i w:val="0"/>
                <w:color w:val="365F91"/>
                <w:sz w:val="20"/>
                <w:szCs w:val="20"/>
              </w:rPr>
              <w:t xml:space="preserve"> PROYECTO</w:t>
            </w:r>
            <w:r w:rsidR="004F3E18" w:rsidRPr="00756E3E">
              <w:rPr>
                <w:rFonts w:ascii="Calibri" w:hAnsi="Calibri" w:cs="Calibri"/>
                <w:i w:val="0"/>
                <w:color w:val="365F91"/>
                <w:sz w:val="20"/>
                <w:szCs w:val="20"/>
              </w:rPr>
              <w:t xml:space="preserve"> O PROGRAMA</w:t>
            </w:r>
          </w:p>
        </w:tc>
      </w:tr>
      <w:tr w:rsidR="00E86D22" w:rsidRPr="00F51491" w14:paraId="01B257E6" w14:textId="77777777" w:rsidTr="00127F72">
        <w:trPr>
          <w:gridAfter w:val="1"/>
          <w:wAfter w:w="14" w:type="dxa"/>
          <w:cantSplit/>
          <w:trHeight w:val="471"/>
        </w:trPr>
        <w:tc>
          <w:tcPr>
            <w:tcW w:w="35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BD3188" w14:textId="77777777" w:rsidR="00E86D22" w:rsidRDefault="00E86D22" w:rsidP="005F62B3">
            <w:pPr>
              <w:rPr>
                <w:rFonts w:ascii="Calibri" w:hAnsi="Calibri" w:cs="Calibri"/>
                <w:sz w:val="18"/>
              </w:rPr>
            </w:pPr>
            <w:r w:rsidRPr="00111646">
              <w:rPr>
                <w:rFonts w:ascii="Calibri" w:hAnsi="Calibri" w:cs="Calibri"/>
                <w:b/>
                <w:bCs/>
                <w:sz w:val="18"/>
              </w:rPr>
              <w:t>NOMBRE DE</w:t>
            </w:r>
            <w:r w:rsidR="005F62B3" w:rsidRPr="00111646">
              <w:rPr>
                <w:rFonts w:ascii="Calibri" w:hAnsi="Calibri" w:cs="Calibri"/>
                <w:b/>
                <w:bCs/>
                <w:sz w:val="18"/>
              </w:rPr>
              <w:t xml:space="preserve"> </w:t>
            </w:r>
            <w:r w:rsidRPr="00111646">
              <w:rPr>
                <w:rFonts w:ascii="Calibri" w:hAnsi="Calibri" w:cs="Calibri"/>
                <w:b/>
                <w:bCs/>
                <w:sz w:val="18"/>
              </w:rPr>
              <w:t>L</w:t>
            </w:r>
            <w:r w:rsidR="005F62B3" w:rsidRPr="00111646">
              <w:rPr>
                <w:rFonts w:ascii="Calibri" w:hAnsi="Calibri" w:cs="Calibri"/>
                <w:b/>
                <w:bCs/>
                <w:sz w:val="18"/>
              </w:rPr>
              <w:t>A ACTUACIÓN,</w:t>
            </w:r>
            <w:r w:rsidRPr="00111646">
              <w:rPr>
                <w:rFonts w:ascii="Calibri" w:hAnsi="Calibri" w:cs="Calibri"/>
                <w:b/>
                <w:bCs/>
                <w:sz w:val="18"/>
              </w:rPr>
              <w:t xml:space="preserve"> PROYECTO </w:t>
            </w:r>
            <w:r w:rsidR="005F62B3" w:rsidRPr="00111646">
              <w:rPr>
                <w:rFonts w:ascii="Calibri" w:hAnsi="Calibri" w:cs="Calibri"/>
                <w:b/>
                <w:bCs/>
                <w:sz w:val="18"/>
              </w:rPr>
              <w:t xml:space="preserve">O PROGRAMA </w:t>
            </w:r>
            <w:r w:rsidRPr="00111646">
              <w:rPr>
                <w:rFonts w:ascii="Calibri" w:hAnsi="Calibri" w:cs="Calibri"/>
                <w:b/>
                <w:bCs/>
                <w:sz w:val="18"/>
              </w:rPr>
              <w:t xml:space="preserve">PARA EL QUE SE SOLICITA </w:t>
            </w:r>
            <w:r w:rsidR="005F62B3" w:rsidRPr="00111646">
              <w:rPr>
                <w:rFonts w:ascii="Calibri" w:hAnsi="Calibri" w:cs="Calibri"/>
                <w:b/>
                <w:bCs/>
                <w:sz w:val="18"/>
              </w:rPr>
              <w:t>LA AYUDA</w:t>
            </w:r>
            <w:r w:rsidR="005F62B3">
              <w:rPr>
                <w:rFonts w:ascii="Calibri" w:hAnsi="Calibri" w:cs="Calibri"/>
                <w:sz w:val="18"/>
              </w:rPr>
              <w:t>:</w:t>
            </w:r>
          </w:p>
          <w:p w14:paraId="4C38B407" w14:textId="5D5E1E4C" w:rsidR="002568E3" w:rsidRPr="00F51491" w:rsidRDefault="002568E3" w:rsidP="005F62B3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66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40CC3" w14:textId="77777777" w:rsidR="00E86D22" w:rsidRDefault="00E86D22" w:rsidP="00A636E8">
            <w:pPr>
              <w:rPr>
                <w:rFonts w:ascii="Calibri" w:hAnsi="Calibri" w:cs="Calibri"/>
                <w:sz w:val="18"/>
              </w:rPr>
            </w:pPr>
          </w:p>
          <w:p w14:paraId="5C8C81BC" w14:textId="77777777" w:rsidR="002568E3" w:rsidRDefault="002568E3" w:rsidP="00A636E8">
            <w:pPr>
              <w:rPr>
                <w:rFonts w:ascii="Calibri" w:hAnsi="Calibri" w:cs="Calibri"/>
                <w:sz w:val="18"/>
              </w:rPr>
            </w:pPr>
          </w:p>
          <w:p w14:paraId="3856BA41" w14:textId="77777777" w:rsidR="002568E3" w:rsidRDefault="002568E3" w:rsidP="00A636E8">
            <w:pPr>
              <w:rPr>
                <w:rFonts w:ascii="Calibri" w:hAnsi="Calibri" w:cs="Calibri"/>
                <w:sz w:val="18"/>
              </w:rPr>
            </w:pPr>
          </w:p>
          <w:p w14:paraId="365F50FA" w14:textId="1559FD4A" w:rsidR="002568E3" w:rsidRPr="00F51491" w:rsidRDefault="002568E3" w:rsidP="00A636E8">
            <w:pPr>
              <w:rPr>
                <w:rFonts w:ascii="Calibri" w:hAnsi="Calibri" w:cs="Calibri"/>
                <w:sz w:val="18"/>
              </w:rPr>
            </w:pPr>
          </w:p>
        </w:tc>
      </w:tr>
      <w:tr w:rsidR="00E86D22" w:rsidRPr="00F51491" w14:paraId="056941CD" w14:textId="77777777" w:rsidTr="00127F72">
        <w:trPr>
          <w:gridAfter w:val="1"/>
          <w:wAfter w:w="14" w:type="dxa"/>
          <w:cantSplit/>
          <w:trHeight w:val="315"/>
        </w:trPr>
        <w:tc>
          <w:tcPr>
            <w:tcW w:w="581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E2B433" w14:textId="77777777" w:rsidR="00531519" w:rsidRPr="00F51491" w:rsidRDefault="00531519" w:rsidP="007916B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241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127D15C" w14:textId="77777777" w:rsidR="00E86D22" w:rsidRPr="00F51491" w:rsidRDefault="00E86D22" w:rsidP="007916B9">
            <w:pPr>
              <w:jc w:val="center"/>
              <w:rPr>
                <w:rFonts w:ascii="Calibri" w:hAnsi="Calibri" w:cs="Calibri"/>
                <w:sz w:val="12"/>
              </w:rPr>
            </w:pPr>
          </w:p>
        </w:tc>
        <w:tc>
          <w:tcPr>
            <w:tcW w:w="197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97962E" w14:textId="77777777" w:rsidR="00E86D22" w:rsidRPr="00F51491" w:rsidRDefault="00E86D22" w:rsidP="007916B9">
            <w:pPr>
              <w:jc w:val="center"/>
              <w:rPr>
                <w:rFonts w:ascii="Calibri" w:hAnsi="Calibri" w:cs="Calibri"/>
                <w:sz w:val="12"/>
              </w:rPr>
            </w:pPr>
          </w:p>
        </w:tc>
      </w:tr>
      <w:tr w:rsidR="002568E3" w:rsidRPr="004B42DB" w14:paraId="270AF097" w14:textId="77777777" w:rsidTr="00127F72">
        <w:trPr>
          <w:cantSplit/>
          <w:trHeight w:val="790"/>
        </w:trPr>
        <w:tc>
          <w:tcPr>
            <w:tcW w:w="5810" w:type="dxa"/>
            <w:gridSpan w:val="3"/>
            <w:tcBorders>
              <w:top w:val="nil"/>
              <w:left w:val="single" w:sz="4" w:space="0" w:color="auto"/>
              <w:right w:val="nil"/>
            </w:tcBorders>
          </w:tcPr>
          <w:p w14:paraId="320DF5D8" w14:textId="77777777" w:rsidR="002568E3" w:rsidRPr="00E51DA9" w:rsidRDefault="002568E3" w:rsidP="002E20E0">
            <w:pPr>
              <w:jc w:val="center"/>
              <w:rPr>
                <w:rFonts w:ascii="Calibri" w:hAnsi="Calibri" w:cs="Calibri"/>
                <w:sz w:val="14"/>
                <w:szCs w:val="14"/>
                <w:highlight w:val="yellow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B65CA4" w14:textId="65A3B70F" w:rsidR="002568E3" w:rsidRPr="004B42DB" w:rsidRDefault="002568E3" w:rsidP="00517457">
            <w:pPr>
              <w:jc w:val="center"/>
              <w:rPr>
                <w:rFonts w:ascii="Calibri" w:hAnsi="Calibri" w:cs="Calibri"/>
                <w:sz w:val="18"/>
              </w:rPr>
            </w:pPr>
            <w:r w:rsidRPr="00CF70F9">
              <w:rPr>
                <w:rFonts w:ascii="Calibri" w:hAnsi="Calibri" w:cs="Calibri"/>
                <w:b/>
                <w:sz w:val="12"/>
              </w:rPr>
              <w:t>FECHA INICIO Y FINALIZACIÓN PROYECTO/PROGRAM</w:t>
            </w:r>
            <w:r w:rsidR="00521CE1">
              <w:rPr>
                <w:rFonts w:ascii="Calibri" w:hAnsi="Calibri" w:cs="Calibri"/>
                <w:b/>
                <w:sz w:val="12"/>
              </w:rPr>
              <w:t>A</w:t>
            </w:r>
            <w:r w:rsidR="004617F9">
              <w:rPr>
                <w:rStyle w:val="Refdenotaalfinal"/>
                <w:rFonts w:ascii="Calibri" w:hAnsi="Calibri" w:cs="Calibri"/>
                <w:b/>
                <w:sz w:val="12"/>
              </w:rPr>
              <w:endnoteReference w:id="2"/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center"/>
          </w:tcPr>
          <w:p w14:paraId="690CDAFD" w14:textId="77777777" w:rsidR="002568E3" w:rsidRPr="004B42DB" w:rsidRDefault="002568E3" w:rsidP="00A636E8">
            <w:pPr>
              <w:jc w:val="right"/>
              <w:rPr>
                <w:rFonts w:ascii="Calibri" w:hAnsi="Calibri" w:cs="Calibri"/>
                <w:sz w:val="18"/>
              </w:rPr>
            </w:pP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3A0CD4" w14:textId="6DCCBFC2" w:rsidR="002568E3" w:rsidRPr="00CF70F9" w:rsidRDefault="002568E3" w:rsidP="00517457">
            <w:pPr>
              <w:jc w:val="center"/>
              <w:rPr>
                <w:rFonts w:ascii="Calibri" w:hAnsi="Calibri" w:cs="Calibri"/>
                <w:b/>
                <w:sz w:val="18"/>
              </w:rPr>
            </w:pPr>
            <w:r w:rsidRPr="00CF70F9">
              <w:rPr>
                <w:rFonts w:ascii="Calibri" w:hAnsi="Calibri" w:cs="Calibri"/>
                <w:b/>
                <w:sz w:val="12"/>
              </w:rPr>
              <w:t>FECHA INICIO Y FINALIZACIÓN ACTIVIDADES CON CARGO A LA AYUD</w:t>
            </w:r>
            <w:r w:rsidR="00521CE1">
              <w:rPr>
                <w:rFonts w:ascii="Calibri" w:hAnsi="Calibri" w:cs="Calibri"/>
                <w:b/>
                <w:sz w:val="12"/>
              </w:rPr>
              <w:t>A</w:t>
            </w:r>
            <w:r w:rsidR="004617F9">
              <w:rPr>
                <w:rStyle w:val="Refdenotaalfinal"/>
                <w:rFonts w:ascii="Calibri" w:hAnsi="Calibri" w:cs="Calibri"/>
                <w:b/>
                <w:sz w:val="12"/>
              </w:rPr>
              <w:endnoteReference w:id="3"/>
            </w:r>
          </w:p>
        </w:tc>
      </w:tr>
      <w:tr w:rsidR="00BC5C36" w:rsidRPr="004B42DB" w14:paraId="6834941C" w14:textId="77777777" w:rsidTr="00127F72">
        <w:trPr>
          <w:gridAfter w:val="1"/>
          <w:wAfter w:w="14" w:type="dxa"/>
          <w:cantSplit/>
          <w:trHeight w:val="258"/>
        </w:trPr>
        <w:tc>
          <w:tcPr>
            <w:tcW w:w="581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69BCA6F2" w14:textId="77777777" w:rsidR="00BC5C36" w:rsidRPr="004B42DB" w:rsidRDefault="00BC5C36" w:rsidP="00517457">
            <w:pPr>
              <w:jc w:val="right"/>
              <w:rPr>
                <w:rFonts w:ascii="Calibri" w:hAnsi="Calibri" w:cs="Calibri"/>
                <w:sz w:val="18"/>
              </w:rPr>
            </w:pPr>
          </w:p>
          <w:p w14:paraId="055D86CE" w14:textId="77777777" w:rsidR="00BC5C36" w:rsidRPr="004B42DB" w:rsidRDefault="00BC5C36" w:rsidP="002375CD">
            <w:pPr>
              <w:jc w:val="right"/>
              <w:rPr>
                <w:rFonts w:ascii="Calibri" w:hAnsi="Calibri" w:cs="Calibri"/>
                <w:sz w:val="18"/>
              </w:rPr>
            </w:pPr>
            <w:r w:rsidRPr="00FB5349">
              <w:rPr>
                <w:rFonts w:ascii="Calibri" w:hAnsi="Calibri" w:cs="Calibri"/>
                <w:sz w:val="16"/>
                <w:szCs w:val="16"/>
              </w:rPr>
              <w:t>INICIO:</w:t>
            </w:r>
            <w:r>
              <w:rPr>
                <w:rFonts w:ascii="Calibri" w:hAnsi="Calibri" w:cs="Calibri"/>
                <w:sz w:val="18"/>
              </w:rPr>
              <w:t xml:space="preserve">      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094E19" w14:textId="77777777" w:rsidR="00BC5C36" w:rsidRPr="004B42DB" w:rsidRDefault="00BC5C36" w:rsidP="00517457">
            <w:pPr>
              <w:jc w:val="right"/>
              <w:rPr>
                <w:rFonts w:ascii="Calibri" w:hAnsi="Calibri" w:cs="Calibri"/>
                <w:sz w:val="18"/>
              </w:rPr>
            </w:pP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05F6F1" w14:textId="77777777" w:rsidR="00BC5C36" w:rsidRPr="004B42DB" w:rsidRDefault="00BC5C36" w:rsidP="00517457">
            <w:pPr>
              <w:jc w:val="right"/>
              <w:rPr>
                <w:rFonts w:ascii="Calibri" w:hAnsi="Calibri" w:cs="Calibri"/>
                <w:sz w:val="18"/>
              </w:rPr>
            </w:pP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DF37B7" w14:textId="77777777" w:rsidR="00BC5C36" w:rsidRPr="004B42DB" w:rsidRDefault="00BC5C36" w:rsidP="00517457">
            <w:pPr>
              <w:jc w:val="right"/>
              <w:rPr>
                <w:rFonts w:ascii="Calibri" w:hAnsi="Calibri" w:cs="Calibri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96236" w14:textId="77777777" w:rsidR="00BC5C36" w:rsidRPr="004B42DB" w:rsidRDefault="00BC5C36" w:rsidP="00517457">
            <w:pPr>
              <w:jc w:val="right"/>
              <w:rPr>
                <w:rFonts w:ascii="Calibri" w:hAnsi="Calibri" w:cs="Calibri"/>
                <w:sz w:val="18"/>
              </w:rPr>
            </w:pPr>
          </w:p>
        </w:tc>
        <w:tc>
          <w:tcPr>
            <w:tcW w:w="6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E99FD7" w14:textId="77777777" w:rsidR="00BC5C36" w:rsidRPr="004B42DB" w:rsidRDefault="00BC5C36" w:rsidP="00D914E5">
            <w:pPr>
              <w:jc w:val="right"/>
              <w:rPr>
                <w:rFonts w:ascii="Calibri" w:hAnsi="Calibri" w:cs="Calibri"/>
                <w:sz w:val="18"/>
              </w:rPr>
            </w:pPr>
          </w:p>
        </w:tc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A5B5FF" w14:textId="77777777" w:rsidR="00BC5C36" w:rsidRPr="004B42DB" w:rsidRDefault="00BC5C36" w:rsidP="00D914E5">
            <w:pPr>
              <w:jc w:val="right"/>
              <w:rPr>
                <w:rFonts w:ascii="Calibri" w:hAnsi="Calibri" w:cs="Calibri"/>
                <w:sz w:val="18"/>
              </w:rPr>
            </w:pPr>
          </w:p>
        </w:tc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43EF00" w14:textId="03B4632F" w:rsidR="00BC5C36" w:rsidRPr="004B42DB" w:rsidRDefault="00BC5C36" w:rsidP="00D914E5">
            <w:pPr>
              <w:jc w:val="right"/>
              <w:rPr>
                <w:rFonts w:ascii="Calibri" w:hAnsi="Calibri" w:cs="Calibri"/>
                <w:sz w:val="18"/>
              </w:rPr>
            </w:pPr>
          </w:p>
        </w:tc>
      </w:tr>
      <w:tr w:rsidR="00BC5C36" w:rsidRPr="004B42DB" w14:paraId="0A9DCCC6" w14:textId="77777777" w:rsidTr="00127F72">
        <w:trPr>
          <w:gridAfter w:val="1"/>
          <w:wAfter w:w="14" w:type="dxa"/>
          <w:cantSplit/>
          <w:trHeight w:val="185"/>
        </w:trPr>
        <w:tc>
          <w:tcPr>
            <w:tcW w:w="5810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</w:tcPr>
          <w:p w14:paraId="4422F074" w14:textId="77777777" w:rsidR="00BC5C36" w:rsidRPr="004B42DB" w:rsidRDefault="00BC5C36" w:rsidP="00DB5898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6F7CC4" w14:textId="77777777" w:rsidR="00BC5C36" w:rsidRPr="004B42DB" w:rsidRDefault="00BC5C36" w:rsidP="00517457">
            <w:pPr>
              <w:jc w:val="right"/>
              <w:rPr>
                <w:rFonts w:ascii="Calibri" w:hAnsi="Calibri" w:cs="Calibri"/>
                <w:sz w:val="18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1230E3" w14:textId="77777777" w:rsidR="00BC5C36" w:rsidRPr="004B42DB" w:rsidRDefault="00BC5C36" w:rsidP="00517457">
            <w:pPr>
              <w:jc w:val="right"/>
              <w:rPr>
                <w:rFonts w:ascii="Calibri" w:hAnsi="Calibri" w:cs="Calibri"/>
                <w:sz w:val="18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EA4B76" w14:textId="77777777" w:rsidR="00BC5C36" w:rsidRPr="004B42DB" w:rsidRDefault="00BC5C36" w:rsidP="00517457">
            <w:pPr>
              <w:jc w:val="right"/>
              <w:rPr>
                <w:rFonts w:ascii="Calibri" w:hAnsi="Calibri" w:cs="Calibri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D9CEC" w14:textId="77777777" w:rsidR="00BC5C36" w:rsidRPr="004B42DB" w:rsidRDefault="00BC5C36" w:rsidP="00517457">
            <w:pPr>
              <w:jc w:val="right"/>
              <w:rPr>
                <w:rFonts w:ascii="Calibri" w:hAnsi="Calibri" w:cs="Calibri"/>
                <w:sz w:val="18"/>
              </w:rPr>
            </w:pPr>
          </w:p>
        </w:tc>
        <w:tc>
          <w:tcPr>
            <w:tcW w:w="6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59E646" w14:textId="77777777" w:rsidR="00BC5C36" w:rsidRPr="004B42DB" w:rsidRDefault="00BC5C36" w:rsidP="00D914E5">
            <w:pPr>
              <w:jc w:val="right"/>
              <w:rPr>
                <w:rFonts w:ascii="Calibri" w:hAnsi="Calibri" w:cs="Calibri"/>
                <w:sz w:val="18"/>
              </w:rPr>
            </w:pPr>
          </w:p>
        </w:tc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E3CB6B" w14:textId="77777777" w:rsidR="00BC5C36" w:rsidRPr="004B42DB" w:rsidRDefault="00BC5C36" w:rsidP="00D914E5">
            <w:pPr>
              <w:jc w:val="right"/>
              <w:rPr>
                <w:rFonts w:ascii="Calibri" w:hAnsi="Calibri" w:cs="Calibri"/>
                <w:sz w:val="18"/>
              </w:rPr>
            </w:pPr>
          </w:p>
        </w:tc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FFA65C" w14:textId="77777777" w:rsidR="00BC5C36" w:rsidRPr="004B42DB" w:rsidRDefault="00BC5C36" w:rsidP="00D914E5">
            <w:pPr>
              <w:jc w:val="right"/>
              <w:rPr>
                <w:rFonts w:ascii="Calibri" w:hAnsi="Calibri" w:cs="Calibri"/>
                <w:sz w:val="18"/>
              </w:rPr>
            </w:pPr>
          </w:p>
        </w:tc>
      </w:tr>
      <w:tr w:rsidR="00BC5C36" w:rsidRPr="004B42DB" w14:paraId="3C2026BB" w14:textId="77777777" w:rsidTr="00127F72">
        <w:trPr>
          <w:gridAfter w:val="1"/>
          <w:wAfter w:w="14" w:type="dxa"/>
          <w:cantSplit/>
          <w:trHeight w:val="240"/>
        </w:trPr>
        <w:tc>
          <w:tcPr>
            <w:tcW w:w="581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62C587FE" w14:textId="77777777" w:rsidR="00BC5C36" w:rsidRDefault="00BC5C36" w:rsidP="002375CD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</w:p>
          <w:p w14:paraId="4EFF00BA" w14:textId="77777777" w:rsidR="00BC5C36" w:rsidRPr="002375CD" w:rsidRDefault="00BC5C36" w:rsidP="002375CD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2375CD">
              <w:rPr>
                <w:rFonts w:ascii="Calibri" w:hAnsi="Calibri" w:cs="Calibri"/>
                <w:sz w:val="16"/>
                <w:szCs w:val="16"/>
              </w:rPr>
              <w:t>FINALIZACIÓN</w:t>
            </w:r>
          </w:p>
        </w:tc>
        <w:tc>
          <w:tcPr>
            <w:tcW w:w="6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CBB72A" w14:textId="77777777" w:rsidR="00BC5C36" w:rsidRPr="004B42DB" w:rsidRDefault="00BC5C36" w:rsidP="00FB5349">
            <w:pPr>
              <w:jc w:val="right"/>
              <w:rPr>
                <w:rFonts w:ascii="Calibri" w:hAnsi="Calibri" w:cs="Calibri"/>
                <w:sz w:val="18"/>
              </w:rPr>
            </w:pPr>
          </w:p>
        </w:tc>
        <w:tc>
          <w:tcPr>
            <w:tcW w:w="6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3E86B2" w14:textId="77777777" w:rsidR="00BC5C36" w:rsidRPr="004B42DB" w:rsidRDefault="00BC5C36" w:rsidP="00FB5349">
            <w:pPr>
              <w:jc w:val="right"/>
              <w:rPr>
                <w:rFonts w:ascii="Calibri" w:hAnsi="Calibri" w:cs="Calibri"/>
                <w:sz w:val="18"/>
              </w:rPr>
            </w:pPr>
          </w:p>
        </w:tc>
        <w:tc>
          <w:tcPr>
            <w:tcW w:w="6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C23C98" w14:textId="77777777" w:rsidR="00BC5C36" w:rsidRPr="004B42DB" w:rsidRDefault="00BC5C36" w:rsidP="00FB5349">
            <w:pPr>
              <w:jc w:val="right"/>
              <w:rPr>
                <w:rFonts w:ascii="Calibri" w:hAnsi="Calibri" w:cs="Calibri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B7C92" w14:textId="77777777" w:rsidR="00BC5C36" w:rsidRPr="004B42DB" w:rsidRDefault="00BC5C36" w:rsidP="00517457">
            <w:pPr>
              <w:jc w:val="right"/>
              <w:rPr>
                <w:rFonts w:ascii="Calibri" w:hAnsi="Calibri" w:cs="Calibri"/>
                <w:sz w:val="18"/>
              </w:rPr>
            </w:pPr>
          </w:p>
        </w:tc>
        <w:tc>
          <w:tcPr>
            <w:tcW w:w="6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06AF81" w14:textId="77777777" w:rsidR="00BC5C36" w:rsidRPr="004B42DB" w:rsidRDefault="00BC5C36" w:rsidP="00D914E5">
            <w:pPr>
              <w:jc w:val="right"/>
              <w:rPr>
                <w:rFonts w:ascii="Calibri" w:hAnsi="Calibri" w:cs="Calibri"/>
                <w:sz w:val="18"/>
              </w:rPr>
            </w:pPr>
          </w:p>
        </w:tc>
        <w:tc>
          <w:tcPr>
            <w:tcW w:w="65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879FC4" w14:textId="77777777" w:rsidR="00BC5C36" w:rsidRPr="004B42DB" w:rsidRDefault="00BC5C36" w:rsidP="00D914E5">
            <w:pPr>
              <w:jc w:val="right"/>
              <w:rPr>
                <w:rFonts w:ascii="Calibri" w:hAnsi="Calibri" w:cs="Calibri"/>
                <w:sz w:val="18"/>
              </w:rPr>
            </w:pPr>
          </w:p>
        </w:tc>
        <w:tc>
          <w:tcPr>
            <w:tcW w:w="65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08C2A7" w14:textId="111E7B3F" w:rsidR="00BC5C36" w:rsidRPr="001C72F5" w:rsidRDefault="00BC5C36" w:rsidP="00D914E5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C5C36" w:rsidRPr="00F51491" w14:paraId="2C74C9A5" w14:textId="77777777" w:rsidTr="00127F72">
        <w:trPr>
          <w:gridAfter w:val="1"/>
          <w:wAfter w:w="14" w:type="dxa"/>
          <w:cantSplit/>
          <w:trHeight w:val="144"/>
        </w:trPr>
        <w:tc>
          <w:tcPr>
            <w:tcW w:w="5810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</w:tcPr>
          <w:p w14:paraId="387AB843" w14:textId="77777777" w:rsidR="00BC5C36" w:rsidRPr="004B42DB" w:rsidRDefault="00BC5C36" w:rsidP="00DB5898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BC47F" w14:textId="77777777" w:rsidR="00BC5C36" w:rsidRPr="004B42DB" w:rsidRDefault="00BC5C36" w:rsidP="0055761B">
            <w:pPr>
              <w:jc w:val="right"/>
              <w:rPr>
                <w:rFonts w:ascii="Calibri" w:hAnsi="Calibri" w:cs="Calibri"/>
                <w:sz w:val="18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E1408" w14:textId="77777777" w:rsidR="00BC5C36" w:rsidRPr="004B42DB" w:rsidRDefault="00BC5C36" w:rsidP="0055761B">
            <w:pPr>
              <w:jc w:val="right"/>
              <w:rPr>
                <w:rFonts w:ascii="Calibri" w:hAnsi="Calibri" w:cs="Calibri"/>
                <w:sz w:val="18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32CDB" w14:textId="77777777" w:rsidR="00BC5C36" w:rsidRPr="004B42DB" w:rsidRDefault="00BC5C36" w:rsidP="0055761B">
            <w:pPr>
              <w:jc w:val="right"/>
              <w:rPr>
                <w:rFonts w:ascii="Calibri" w:hAnsi="Calibri" w:cs="Calibri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C9F01" w14:textId="77777777" w:rsidR="00BC5C36" w:rsidRPr="004B42DB" w:rsidRDefault="00BC5C36" w:rsidP="00517457">
            <w:pPr>
              <w:jc w:val="right"/>
              <w:rPr>
                <w:rFonts w:ascii="Calibri" w:hAnsi="Calibri" w:cs="Calibri"/>
                <w:sz w:val="18"/>
              </w:rPr>
            </w:pPr>
          </w:p>
        </w:tc>
        <w:tc>
          <w:tcPr>
            <w:tcW w:w="6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CD436" w14:textId="77777777" w:rsidR="00BC5C36" w:rsidRPr="00517457" w:rsidRDefault="00BC5C36" w:rsidP="00517457">
            <w:pPr>
              <w:jc w:val="right"/>
              <w:rPr>
                <w:rFonts w:ascii="Calibri" w:hAnsi="Calibri" w:cs="Calibri"/>
                <w:sz w:val="18"/>
              </w:rPr>
            </w:pPr>
          </w:p>
        </w:tc>
        <w:tc>
          <w:tcPr>
            <w:tcW w:w="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5F635" w14:textId="77777777" w:rsidR="00BC5C36" w:rsidRPr="00517457" w:rsidRDefault="00BC5C36" w:rsidP="00517457">
            <w:pPr>
              <w:jc w:val="right"/>
              <w:rPr>
                <w:rFonts w:ascii="Calibri" w:hAnsi="Calibri" w:cs="Calibri"/>
                <w:sz w:val="18"/>
              </w:rPr>
            </w:pPr>
          </w:p>
        </w:tc>
        <w:tc>
          <w:tcPr>
            <w:tcW w:w="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319E1" w14:textId="77777777" w:rsidR="00BC5C36" w:rsidRPr="00517457" w:rsidRDefault="00BC5C36" w:rsidP="00517457">
            <w:pPr>
              <w:jc w:val="right"/>
              <w:rPr>
                <w:rFonts w:ascii="Calibri" w:hAnsi="Calibri" w:cs="Calibri"/>
                <w:sz w:val="18"/>
              </w:rPr>
            </w:pPr>
          </w:p>
        </w:tc>
      </w:tr>
      <w:tr w:rsidR="00E86D22" w:rsidRPr="00F51491" w14:paraId="689297B3" w14:textId="77777777" w:rsidTr="00127F72">
        <w:trPr>
          <w:gridAfter w:val="1"/>
          <w:wAfter w:w="14" w:type="dxa"/>
          <w:cantSplit/>
          <w:trHeight w:val="394"/>
        </w:trPr>
        <w:tc>
          <w:tcPr>
            <w:tcW w:w="10193" w:type="dxa"/>
            <w:gridSpan w:val="11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A94396" w14:textId="77777777" w:rsidR="000460EC" w:rsidRPr="000460EC" w:rsidRDefault="000460EC" w:rsidP="00650A45">
            <w:pPr>
              <w:rPr>
                <w:rFonts w:ascii="Calibri" w:hAnsi="Calibri" w:cs="Calibri"/>
                <w:sz w:val="18"/>
              </w:rPr>
            </w:pPr>
          </w:p>
        </w:tc>
      </w:tr>
      <w:tr w:rsidR="00E86D22" w:rsidRPr="00F51491" w14:paraId="58582817" w14:textId="77777777" w:rsidTr="00127F72">
        <w:tblPrEx>
          <w:jc w:val="center"/>
          <w:tblInd w:w="0" w:type="dxa"/>
        </w:tblPrEx>
        <w:trPr>
          <w:gridAfter w:val="1"/>
          <w:wAfter w:w="14" w:type="dxa"/>
          <w:trHeight w:val="791"/>
          <w:jc w:val="center"/>
        </w:trPr>
        <w:tc>
          <w:tcPr>
            <w:tcW w:w="35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472B14" w14:textId="77777777" w:rsidR="00E86D22" w:rsidRPr="00F51491" w:rsidRDefault="004F3E18" w:rsidP="00111646">
            <w:pPr>
              <w:rPr>
                <w:rFonts w:ascii="Calibri" w:hAnsi="Calibri" w:cs="Calibri"/>
                <w:sz w:val="18"/>
              </w:rPr>
            </w:pPr>
            <w:r w:rsidRPr="00717B4B">
              <w:rPr>
                <w:rFonts w:ascii="Calibri" w:hAnsi="Calibri" w:cs="Calibri"/>
                <w:sz w:val="18"/>
              </w:rPr>
              <w:t>IMPORTE TOTAL ESTIMADO PARA EL DESARROLLO DE</w:t>
            </w:r>
            <w:r w:rsidR="005F62B3">
              <w:rPr>
                <w:rFonts w:ascii="Calibri" w:hAnsi="Calibri" w:cs="Calibri"/>
                <w:sz w:val="18"/>
              </w:rPr>
              <w:t xml:space="preserve"> </w:t>
            </w:r>
            <w:r w:rsidRPr="00717B4B">
              <w:rPr>
                <w:rFonts w:ascii="Calibri" w:hAnsi="Calibri" w:cs="Calibri"/>
                <w:sz w:val="18"/>
              </w:rPr>
              <w:t>L</w:t>
            </w:r>
            <w:r w:rsidR="005F62B3">
              <w:rPr>
                <w:rFonts w:ascii="Calibri" w:hAnsi="Calibri" w:cs="Calibri"/>
                <w:sz w:val="18"/>
              </w:rPr>
              <w:t>A ACTUACIÓ</w:t>
            </w:r>
            <w:r w:rsidR="00C2129A">
              <w:rPr>
                <w:rFonts w:ascii="Calibri" w:hAnsi="Calibri" w:cs="Calibri"/>
                <w:sz w:val="18"/>
              </w:rPr>
              <w:t>N</w:t>
            </w:r>
            <w:r w:rsidR="005F62B3">
              <w:rPr>
                <w:rFonts w:ascii="Calibri" w:hAnsi="Calibri" w:cs="Calibri"/>
                <w:sz w:val="18"/>
              </w:rPr>
              <w:t xml:space="preserve">, </w:t>
            </w:r>
            <w:r w:rsidRPr="00717B4B">
              <w:rPr>
                <w:rFonts w:ascii="Calibri" w:hAnsi="Calibri" w:cs="Calibri"/>
                <w:sz w:val="18"/>
              </w:rPr>
              <w:t>PROYECTO O PROGRAMA</w:t>
            </w:r>
          </w:p>
        </w:tc>
        <w:tc>
          <w:tcPr>
            <w:tcW w:w="2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C7C87" w14:textId="77777777" w:rsidR="00E86D22" w:rsidRPr="00F51491" w:rsidRDefault="00E86D22" w:rsidP="00A636E8">
            <w:pPr>
              <w:jc w:val="right"/>
              <w:rPr>
                <w:rFonts w:ascii="Calibri" w:hAnsi="Calibri" w:cs="Calibri"/>
                <w:sz w:val="18"/>
              </w:rPr>
            </w:pPr>
            <w:r w:rsidRPr="00F51491">
              <w:rPr>
                <w:rFonts w:ascii="Calibri" w:hAnsi="Calibri" w:cs="Calibri"/>
                <w:sz w:val="18"/>
              </w:rPr>
              <w:t>EUROS</w:t>
            </w:r>
          </w:p>
        </w:tc>
        <w:tc>
          <w:tcPr>
            <w:tcW w:w="283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520DD9" w14:textId="39C91AD2" w:rsidR="00111646" w:rsidRPr="00F51491" w:rsidRDefault="00717B4B" w:rsidP="005F62B3">
            <w:pPr>
              <w:jc w:val="right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CANTIDAD SOLICITADA EN CONCEPTO DE AYUDA EN EL MARCO DE LA PRESENTE CONVOCATORIA</w:t>
            </w:r>
            <w:r w:rsidR="004617F9">
              <w:rPr>
                <w:rStyle w:val="Refdenotaalfinal"/>
                <w:rFonts w:ascii="Calibri" w:hAnsi="Calibri" w:cs="Calibri"/>
                <w:sz w:val="18"/>
              </w:rPr>
              <w:endnoteReference w:id="4"/>
            </w:r>
          </w:p>
        </w:tc>
        <w:tc>
          <w:tcPr>
            <w:tcW w:w="15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A309F" w14:textId="77777777" w:rsidR="00E86D22" w:rsidRPr="00F51491" w:rsidRDefault="00E86D22" w:rsidP="007916B9">
            <w:pPr>
              <w:jc w:val="right"/>
              <w:rPr>
                <w:rFonts w:ascii="Calibri" w:hAnsi="Calibri" w:cs="Calibri"/>
                <w:sz w:val="18"/>
              </w:rPr>
            </w:pPr>
            <w:r w:rsidRPr="00F51491">
              <w:rPr>
                <w:rFonts w:ascii="Calibri" w:hAnsi="Calibri" w:cs="Calibri"/>
                <w:sz w:val="18"/>
              </w:rPr>
              <w:t>EUROS</w:t>
            </w:r>
          </w:p>
        </w:tc>
      </w:tr>
      <w:tr w:rsidR="00E86D22" w:rsidRPr="00F51491" w14:paraId="2D450B7A" w14:textId="77777777" w:rsidTr="00127F72">
        <w:tblPrEx>
          <w:jc w:val="center"/>
          <w:tblInd w:w="0" w:type="dxa"/>
        </w:tblPrEx>
        <w:trPr>
          <w:gridAfter w:val="1"/>
          <w:wAfter w:w="14" w:type="dxa"/>
          <w:trHeight w:val="240"/>
          <w:jc w:val="center"/>
        </w:trPr>
        <w:tc>
          <w:tcPr>
            <w:tcW w:w="352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06DC83" w14:textId="77777777" w:rsidR="00E86D22" w:rsidRPr="00F51491" w:rsidRDefault="00E86D22" w:rsidP="007916B9">
            <w:pPr>
              <w:ind w:left="-10"/>
              <w:rPr>
                <w:rFonts w:ascii="Calibri" w:hAnsi="Calibri" w:cs="Calibri"/>
                <w:sz w:val="18"/>
              </w:rPr>
            </w:pPr>
          </w:p>
        </w:tc>
        <w:tc>
          <w:tcPr>
            <w:tcW w:w="22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46657C" w14:textId="77777777" w:rsidR="00E86D22" w:rsidRPr="00F51491" w:rsidRDefault="00E86D22" w:rsidP="007916B9">
            <w:pPr>
              <w:jc w:val="right"/>
              <w:rPr>
                <w:rFonts w:ascii="Calibri" w:hAnsi="Calibri" w:cs="Calibri"/>
                <w:sz w:val="18"/>
              </w:rPr>
            </w:pPr>
          </w:p>
        </w:tc>
        <w:tc>
          <w:tcPr>
            <w:tcW w:w="28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1CAA6C8" w14:textId="77777777" w:rsidR="00E86D22" w:rsidRDefault="00E86D22" w:rsidP="007916B9">
            <w:pPr>
              <w:rPr>
                <w:rFonts w:ascii="Calibri" w:hAnsi="Calibri" w:cs="Calibri"/>
                <w:sz w:val="18"/>
              </w:rPr>
            </w:pPr>
          </w:p>
          <w:p w14:paraId="52AFFBFF" w14:textId="5E933E52" w:rsidR="00256399" w:rsidRPr="00F51491" w:rsidRDefault="00256399" w:rsidP="007916B9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154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4633715" w14:textId="77777777" w:rsidR="00E86D22" w:rsidRPr="00F51491" w:rsidRDefault="00E86D22" w:rsidP="007916B9">
            <w:pPr>
              <w:jc w:val="right"/>
              <w:rPr>
                <w:rFonts w:ascii="Calibri" w:hAnsi="Calibri" w:cs="Calibri"/>
                <w:sz w:val="18"/>
              </w:rPr>
            </w:pPr>
          </w:p>
        </w:tc>
      </w:tr>
      <w:tr w:rsidR="00C2129A" w:rsidRPr="00F51491" w14:paraId="020A0B6F" w14:textId="77777777" w:rsidTr="00127F72">
        <w:trPr>
          <w:gridAfter w:val="1"/>
          <w:wAfter w:w="14" w:type="dxa"/>
          <w:cantSplit/>
          <w:trHeight w:val="137"/>
        </w:trPr>
        <w:tc>
          <w:tcPr>
            <w:tcW w:w="7655" w:type="dxa"/>
            <w:gridSpan w:val="6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CD621E8" w14:textId="77777777" w:rsidR="00C2129A" w:rsidRDefault="00C2129A" w:rsidP="00C2129A"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APORTACIÓN DE LA CORPORACIÓN LOCAL:</w:t>
            </w:r>
          </w:p>
          <w:p w14:paraId="4DDFB246" w14:textId="77777777" w:rsidR="00C2129A" w:rsidRPr="00F51491" w:rsidRDefault="00C2129A" w:rsidP="00C2129A"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APORTACIÓN DE OTRAS ENTIDADES PÚBLICAS O PRIVADAS:</w:t>
            </w:r>
          </w:p>
        </w:tc>
        <w:tc>
          <w:tcPr>
            <w:tcW w:w="25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C6FDF9" w14:textId="77777777" w:rsidR="00C2129A" w:rsidRPr="00F51491" w:rsidRDefault="00C2129A" w:rsidP="00C2129A">
            <w:pPr>
              <w:jc w:val="right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EUROS</w:t>
            </w:r>
          </w:p>
        </w:tc>
      </w:tr>
      <w:tr w:rsidR="00C2129A" w:rsidRPr="00F51491" w14:paraId="5CCA2DCC" w14:textId="77777777" w:rsidTr="00127F72">
        <w:trPr>
          <w:gridAfter w:val="1"/>
          <w:wAfter w:w="14" w:type="dxa"/>
          <w:cantSplit/>
          <w:trHeight w:val="137"/>
        </w:trPr>
        <w:tc>
          <w:tcPr>
            <w:tcW w:w="7655" w:type="dxa"/>
            <w:gridSpan w:val="6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6549DC" w14:textId="77777777" w:rsidR="00C2129A" w:rsidRDefault="00C2129A" w:rsidP="00C2129A">
            <w:pPr>
              <w:rPr>
                <w:rFonts w:ascii="Calibri" w:hAnsi="Calibri" w:cs="Calibri"/>
                <w:sz w:val="18"/>
              </w:rPr>
            </w:pPr>
          </w:p>
        </w:tc>
        <w:tc>
          <w:tcPr>
            <w:tcW w:w="25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CF6108" w14:textId="77777777" w:rsidR="00C2129A" w:rsidRDefault="00C2129A" w:rsidP="00C2129A">
            <w:pPr>
              <w:jc w:val="right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EUROS</w:t>
            </w:r>
          </w:p>
        </w:tc>
      </w:tr>
      <w:tr w:rsidR="00E86D22" w:rsidRPr="00F51491" w14:paraId="24E98584" w14:textId="77777777" w:rsidTr="00127F72">
        <w:trPr>
          <w:gridAfter w:val="1"/>
          <w:wAfter w:w="14" w:type="dxa"/>
          <w:cantSplit/>
          <w:trHeight w:val="2312"/>
        </w:trPr>
        <w:tc>
          <w:tcPr>
            <w:tcW w:w="10193" w:type="dxa"/>
            <w:gridSpan w:val="11"/>
            <w:tcBorders>
              <w:top w:val="nil"/>
              <w:left w:val="single" w:sz="4" w:space="0" w:color="auto"/>
              <w:bottom w:val="nil"/>
            </w:tcBorders>
          </w:tcPr>
          <w:p w14:paraId="2CA81D11" w14:textId="77777777" w:rsidR="002568E3" w:rsidRPr="00733B39" w:rsidRDefault="002568E3" w:rsidP="00C2129A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055D0A3B" w14:textId="77777777" w:rsidR="002568E3" w:rsidRPr="00733B39" w:rsidRDefault="002568E3" w:rsidP="00C2129A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1DFA08B3" w14:textId="3DFA74B5" w:rsidR="00E86D22" w:rsidRPr="00733B39" w:rsidRDefault="00C2129A" w:rsidP="00C2129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33B39">
              <w:rPr>
                <w:rFonts w:asciiTheme="minorHAnsi" w:hAnsiTheme="minorHAnsi" w:cstheme="minorHAnsi"/>
                <w:b/>
                <w:sz w:val="18"/>
                <w:szCs w:val="18"/>
              </w:rPr>
              <w:t>TIPOLOGÍA DE LA ACTUACIÓN:</w:t>
            </w:r>
            <w:r w:rsidRPr="00733B39">
              <w:rPr>
                <w:rFonts w:asciiTheme="minorHAnsi" w:hAnsiTheme="minorHAnsi" w:cstheme="minorHAnsi"/>
                <w:sz w:val="18"/>
                <w:szCs w:val="18"/>
              </w:rPr>
              <w:t xml:space="preserve"> (</w:t>
            </w:r>
            <w:r w:rsidR="00E86D22" w:rsidRPr="00733B39">
              <w:rPr>
                <w:rFonts w:asciiTheme="minorHAnsi" w:hAnsiTheme="minorHAnsi" w:cstheme="minorHAnsi"/>
                <w:sz w:val="18"/>
                <w:szCs w:val="18"/>
              </w:rPr>
              <w:t>Señalar con una X la tipología de</w:t>
            </w:r>
            <w:r w:rsidR="005F62B3" w:rsidRPr="00733B39">
              <w:rPr>
                <w:rFonts w:asciiTheme="minorHAnsi" w:hAnsiTheme="minorHAnsi" w:cstheme="minorHAnsi"/>
                <w:sz w:val="18"/>
                <w:szCs w:val="18"/>
              </w:rPr>
              <w:t xml:space="preserve"> la actuación, proyecto o</w:t>
            </w:r>
            <w:r w:rsidR="00E86D22" w:rsidRPr="00733B39">
              <w:rPr>
                <w:rFonts w:asciiTheme="minorHAnsi" w:hAnsiTheme="minorHAnsi" w:cstheme="minorHAnsi"/>
                <w:sz w:val="18"/>
                <w:szCs w:val="18"/>
              </w:rPr>
              <w:t xml:space="preserve"> programa, de acuerdo con la clasificación de</w:t>
            </w:r>
            <w:r w:rsidR="000A2CAD" w:rsidRPr="00733B39">
              <w:rPr>
                <w:rFonts w:asciiTheme="minorHAnsi" w:hAnsiTheme="minorHAnsi" w:cstheme="minorHAnsi"/>
                <w:sz w:val="18"/>
                <w:szCs w:val="18"/>
              </w:rPr>
              <w:t xml:space="preserve"> la </w:t>
            </w:r>
            <w:r w:rsidR="00CF70F9" w:rsidRPr="00733B39">
              <w:rPr>
                <w:rFonts w:asciiTheme="minorHAnsi" w:hAnsiTheme="minorHAnsi" w:cstheme="minorHAnsi"/>
                <w:sz w:val="18"/>
                <w:szCs w:val="18"/>
              </w:rPr>
              <w:t>B</w:t>
            </w:r>
            <w:r w:rsidR="000A2CAD" w:rsidRPr="00733B39">
              <w:rPr>
                <w:rFonts w:asciiTheme="minorHAnsi" w:hAnsiTheme="minorHAnsi" w:cstheme="minorHAnsi"/>
                <w:sz w:val="18"/>
                <w:szCs w:val="18"/>
              </w:rPr>
              <w:t xml:space="preserve">ase </w:t>
            </w:r>
            <w:r w:rsidR="00326746" w:rsidRPr="00733B39">
              <w:rPr>
                <w:rFonts w:asciiTheme="minorHAnsi" w:hAnsiTheme="minorHAnsi" w:cstheme="minorHAnsi"/>
                <w:sz w:val="18"/>
                <w:szCs w:val="18"/>
              </w:rPr>
              <w:t>Segunda</w:t>
            </w:r>
            <w:r w:rsidR="005F62B3" w:rsidRPr="00733B39">
              <w:rPr>
                <w:rFonts w:asciiTheme="minorHAnsi" w:hAnsiTheme="minorHAnsi" w:cstheme="minorHAnsi"/>
                <w:sz w:val="18"/>
                <w:szCs w:val="18"/>
              </w:rPr>
              <w:t xml:space="preserve"> de</w:t>
            </w:r>
            <w:r w:rsidR="00E86D22" w:rsidRPr="00733B39">
              <w:rPr>
                <w:rFonts w:asciiTheme="minorHAnsi" w:hAnsiTheme="minorHAnsi" w:cstheme="minorHAnsi"/>
                <w:sz w:val="18"/>
                <w:szCs w:val="18"/>
              </w:rPr>
              <w:t xml:space="preserve"> la Convocatoria</w:t>
            </w:r>
            <w:r w:rsidRPr="00733B39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749D02B9" w14:textId="55435A75" w:rsidR="00F865CE" w:rsidRPr="00733B39" w:rsidRDefault="00F865CE" w:rsidP="007916B9">
            <w:pPr>
              <w:rPr>
                <w:rFonts w:asciiTheme="minorHAnsi" w:hAnsiTheme="minorHAnsi" w:cstheme="minorHAnsi"/>
                <w:b/>
                <w:sz w:val="18"/>
                <w:szCs w:val="18"/>
                <w:u w:val="single"/>
              </w:rPr>
            </w:pPr>
          </w:p>
          <w:tbl>
            <w:tblPr>
              <w:tblW w:w="1133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816"/>
              <w:gridCol w:w="758"/>
              <w:gridCol w:w="758"/>
            </w:tblGrid>
            <w:tr w:rsidR="00733B39" w:rsidRPr="00733B39" w14:paraId="5AE1D1C2" w14:textId="77777777" w:rsidTr="00127F72">
              <w:trPr>
                <w:cantSplit/>
                <w:trHeight w:val="439"/>
              </w:trPr>
              <w:tc>
                <w:tcPr>
                  <w:tcW w:w="9816" w:type="dxa"/>
                  <w:vMerge w:val="restar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F1E3952" w14:textId="77777777" w:rsidR="00733B39" w:rsidRPr="00733B39" w:rsidRDefault="00733B39" w:rsidP="00733B39">
                  <w:pPr>
                    <w:numPr>
                      <w:ilvl w:val="0"/>
                      <w:numId w:val="6"/>
                    </w:numPr>
                    <w:ind w:left="356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33B39">
                    <w:rPr>
                      <w:rFonts w:asciiTheme="minorHAnsi" w:hAnsiTheme="minorHAnsi" w:cstheme="minorHAnsi"/>
                      <w:sz w:val="18"/>
                      <w:szCs w:val="18"/>
                    </w:rPr>
                    <w:t>Talleres de sensibilización en igualdad de oportunidades.</w:t>
                  </w:r>
                </w:p>
                <w:p w14:paraId="7BF336C1" w14:textId="4589F0D4" w:rsidR="00733B39" w:rsidRPr="00733B39" w:rsidRDefault="00733B39" w:rsidP="00733B39">
                  <w:pPr>
                    <w:numPr>
                      <w:ilvl w:val="0"/>
                      <w:numId w:val="6"/>
                    </w:numPr>
                    <w:ind w:left="356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33B39">
                    <w:rPr>
                      <w:rFonts w:asciiTheme="minorHAnsi" w:hAnsiTheme="minorHAnsi" w:cstheme="minorHAnsi"/>
                      <w:sz w:val="18"/>
                      <w:szCs w:val="18"/>
                    </w:rPr>
                    <w:t>Talleres y formaciones sobre aspectos de interés para las personas jóvenes (deporte, salud mental y adicciones, redes sociales, inteligencia artificial, productos culturales, ciencia, formación y empleo, medio ambiente, etc.) desde un enfoque de género e interseccional.</w:t>
                  </w:r>
                </w:p>
              </w:tc>
              <w:tc>
                <w:tcPr>
                  <w:tcW w:w="758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3646307" w14:textId="77777777" w:rsidR="00733B39" w:rsidRPr="00733B39" w:rsidRDefault="00733B39" w:rsidP="00733B39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758" w:type="dxa"/>
                  <w:tcBorders>
                    <w:left w:val="single" w:sz="4" w:space="0" w:color="auto"/>
                  </w:tcBorders>
                  <w:vAlign w:val="center"/>
                </w:tcPr>
                <w:p w14:paraId="3C887AF5" w14:textId="67CDF607" w:rsidR="00733B39" w:rsidRPr="00733B39" w:rsidRDefault="00733B39" w:rsidP="00733B39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</w:tr>
            <w:tr w:rsidR="00733B39" w:rsidRPr="00733B39" w14:paraId="3DDFFB97" w14:textId="77777777" w:rsidTr="00127F72">
              <w:trPr>
                <w:cantSplit/>
                <w:trHeight w:val="439"/>
              </w:trPr>
              <w:tc>
                <w:tcPr>
                  <w:tcW w:w="9816" w:type="dxa"/>
                  <w:vMerge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2438E7A1" w14:textId="77777777" w:rsidR="00733B39" w:rsidRPr="00733B39" w:rsidRDefault="00733B39" w:rsidP="00733B39">
                  <w:pPr>
                    <w:numPr>
                      <w:ilvl w:val="0"/>
                      <w:numId w:val="6"/>
                    </w:numPr>
                    <w:ind w:left="356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58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3A7C51B" w14:textId="77777777" w:rsidR="00733B39" w:rsidRPr="00733B39" w:rsidRDefault="00733B39" w:rsidP="00733B39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758" w:type="dxa"/>
                  <w:tcBorders>
                    <w:left w:val="single" w:sz="4" w:space="0" w:color="auto"/>
                  </w:tcBorders>
                  <w:vAlign w:val="center"/>
                </w:tcPr>
                <w:p w14:paraId="361AD166" w14:textId="1D37E062" w:rsidR="00733B39" w:rsidRPr="00733B39" w:rsidRDefault="00733B39" w:rsidP="00733B39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</w:tr>
            <w:tr w:rsidR="00733B39" w:rsidRPr="00733B39" w14:paraId="6FEE8C1F" w14:textId="77777777" w:rsidTr="00127F72">
              <w:trPr>
                <w:cantSplit/>
                <w:trHeight w:val="439"/>
              </w:trPr>
              <w:tc>
                <w:tcPr>
                  <w:tcW w:w="981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54C398E9" w14:textId="1BFADAB6" w:rsidR="00733B39" w:rsidRPr="00733B39" w:rsidRDefault="00733B39" w:rsidP="00733B39">
                  <w:pPr>
                    <w:numPr>
                      <w:ilvl w:val="0"/>
                      <w:numId w:val="6"/>
                    </w:numPr>
                    <w:ind w:left="356"/>
                    <w:jc w:val="both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33B39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Actividades culturales y artísticas con perspectiva de género: teatro social, proyecciones de cine, exposiciones, elaboración de murales comunitarios, ciclos de lectura, charlas, foros de debate, etc. </w:t>
                  </w:r>
                </w:p>
              </w:tc>
              <w:tc>
                <w:tcPr>
                  <w:tcW w:w="758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0EBA6A1" w14:textId="77777777" w:rsidR="00733B39" w:rsidRPr="00733B39" w:rsidRDefault="00733B39" w:rsidP="00733B39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758" w:type="dxa"/>
                  <w:tcBorders>
                    <w:left w:val="single" w:sz="4" w:space="0" w:color="auto"/>
                  </w:tcBorders>
                  <w:vAlign w:val="center"/>
                </w:tcPr>
                <w:p w14:paraId="6ECE004D" w14:textId="56414472" w:rsidR="00733B39" w:rsidRPr="00733B39" w:rsidRDefault="00733B39" w:rsidP="00733B39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</w:tr>
            <w:tr w:rsidR="00733B39" w:rsidRPr="00733B39" w14:paraId="1FBC6BD2" w14:textId="77777777" w:rsidTr="00127F72">
              <w:trPr>
                <w:cantSplit/>
                <w:trHeight w:val="439"/>
              </w:trPr>
              <w:tc>
                <w:tcPr>
                  <w:tcW w:w="981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2CC2C6CE" w14:textId="3C2F4DBB" w:rsidR="00733B39" w:rsidRPr="00733B39" w:rsidRDefault="00733B39" w:rsidP="00733B39">
                  <w:pPr>
                    <w:numPr>
                      <w:ilvl w:val="0"/>
                      <w:numId w:val="6"/>
                    </w:numPr>
                    <w:ind w:left="356"/>
                    <w:jc w:val="both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33B39">
                    <w:rPr>
                      <w:rFonts w:asciiTheme="minorHAnsi" w:hAnsiTheme="minorHAnsi" w:cstheme="minorHAnsi"/>
                      <w:sz w:val="18"/>
                      <w:szCs w:val="18"/>
                    </w:rPr>
                    <w:t>Acciones socioculturales y de ocio que promuevan el principio de igualdad de oportunidades entre mujeres y hombres.</w:t>
                  </w:r>
                </w:p>
              </w:tc>
              <w:tc>
                <w:tcPr>
                  <w:tcW w:w="758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B3E54FE" w14:textId="77777777" w:rsidR="00733B39" w:rsidRPr="00733B39" w:rsidRDefault="00733B39" w:rsidP="00733B39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758" w:type="dxa"/>
                  <w:tcBorders>
                    <w:left w:val="single" w:sz="4" w:space="0" w:color="auto"/>
                  </w:tcBorders>
                  <w:vAlign w:val="center"/>
                </w:tcPr>
                <w:p w14:paraId="4751948B" w14:textId="0B642078" w:rsidR="00733B39" w:rsidRPr="00733B39" w:rsidRDefault="00733B39" w:rsidP="00733B39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</w:tr>
            <w:tr w:rsidR="00733B39" w:rsidRPr="00733B39" w14:paraId="542165A3" w14:textId="77777777" w:rsidTr="00127F72">
              <w:trPr>
                <w:cantSplit/>
                <w:trHeight w:val="439"/>
              </w:trPr>
              <w:tc>
                <w:tcPr>
                  <w:tcW w:w="981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1A810A2B" w14:textId="29EC0323" w:rsidR="00733B39" w:rsidRPr="00733B39" w:rsidRDefault="00733B39" w:rsidP="00733B39">
                  <w:pPr>
                    <w:numPr>
                      <w:ilvl w:val="0"/>
                      <w:numId w:val="6"/>
                    </w:numPr>
                    <w:ind w:left="356"/>
                    <w:jc w:val="both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33B39">
                    <w:rPr>
                      <w:rFonts w:asciiTheme="minorHAnsi" w:hAnsiTheme="minorHAnsi" w:cstheme="minorHAnsi"/>
                      <w:sz w:val="18"/>
                      <w:szCs w:val="18"/>
                    </w:rPr>
                    <w:t>Espacios de convivencia y creatividad para la infancia y la juventud que fomenten la igualdad, la convivencia, el respeto y la diversidad.</w:t>
                  </w:r>
                </w:p>
              </w:tc>
              <w:tc>
                <w:tcPr>
                  <w:tcW w:w="758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A49995F" w14:textId="77777777" w:rsidR="00733B39" w:rsidRPr="00733B39" w:rsidRDefault="00733B39" w:rsidP="00733B39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758" w:type="dxa"/>
                  <w:tcBorders>
                    <w:left w:val="single" w:sz="4" w:space="0" w:color="auto"/>
                  </w:tcBorders>
                  <w:vAlign w:val="center"/>
                </w:tcPr>
                <w:p w14:paraId="636FD3E8" w14:textId="414F4CFF" w:rsidR="00733B39" w:rsidRPr="00733B39" w:rsidRDefault="00733B39" w:rsidP="00733B39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</w:tr>
            <w:tr w:rsidR="00733B39" w:rsidRPr="00733B39" w14:paraId="7CC0C534" w14:textId="77777777" w:rsidTr="00127F72">
              <w:trPr>
                <w:cantSplit/>
                <w:trHeight w:val="440"/>
              </w:trPr>
              <w:tc>
                <w:tcPr>
                  <w:tcW w:w="9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82988BA" w14:textId="77777777" w:rsidR="00733B39" w:rsidRPr="000A43DD" w:rsidRDefault="00733B39" w:rsidP="00733B39">
                  <w:pPr>
                    <w:numPr>
                      <w:ilvl w:val="0"/>
                      <w:numId w:val="6"/>
                    </w:numPr>
                    <w:ind w:left="356"/>
                    <w:jc w:val="both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33B39">
                    <w:rPr>
                      <w:rFonts w:asciiTheme="minorHAnsi" w:hAnsiTheme="minorHAnsi" w:cstheme="minorHAnsi"/>
                      <w:sz w:val="18"/>
                      <w:szCs w:val="18"/>
                    </w:rPr>
                    <w:t>Cualesquiera otros que cumplan con la finalidad de esta subvención.</w:t>
                  </w:r>
                </w:p>
                <w:p w14:paraId="20450FCF" w14:textId="5841E136" w:rsidR="000A43DD" w:rsidRPr="00733B39" w:rsidRDefault="000A43DD" w:rsidP="000A43DD">
                  <w:pPr>
                    <w:jc w:val="both"/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58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6E5908C" w14:textId="77777777" w:rsidR="00733B39" w:rsidRPr="00733B39" w:rsidRDefault="00733B39" w:rsidP="00733B39">
                  <w:pPr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  <w:tc>
                <w:tcPr>
                  <w:tcW w:w="758" w:type="dxa"/>
                  <w:tcBorders>
                    <w:left w:val="single" w:sz="4" w:space="0" w:color="auto"/>
                  </w:tcBorders>
                  <w:vAlign w:val="center"/>
                </w:tcPr>
                <w:p w14:paraId="147C39C4" w14:textId="148D96F9" w:rsidR="00733B39" w:rsidRPr="00733B39" w:rsidRDefault="00733B39" w:rsidP="00733B39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</w:tr>
          </w:tbl>
          <w:p w14:paraId="7FDEE44E" w14:textId="3383BF89" w:rsidR="00F865CE" w:rsidRPr="00733B39" w:rsidRDefault="00F865CE" w:rsidP="007916B9">
            <w:pPr>
              <w:rPr>
                <w:rFonts w:asciiTheme="minorHAnsi" w:hAnsiTheme="minorHAnsi" w:cstheme="minorHAnsi"/>
                <w:b/>
                <w:sz w:val="18"/>
                <w:szCs w:val="18"/>
                <w:u w:val="single"/>
              </w:rPr>
            </w:pPr>
          </w:p>
        </w:tc>
      </w:tr>
      <w:tr w:rsidR="00DC720C" w:rsidRPr="00F51491" w14:paraId="697B6B57" w14:textId="77777777" w:rsidTr="00127F72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</w:tblPrEx>
        <w:trPr>
          <w:cantSplit/>
          <w:trHeight w:val="3109"/>
        </w:trPr>
        <w:tc>
          <w:tcPr>
            <w:tcW w:w="10207" w:type="dxa"/>
            <w:gridSpan w:val="12"/>
          </w:tcPr>
          <w:p w14:paraId="389F8424" w14:textId="77777777" w:rsidR="00106CC3" w:rsidRDefault="00106CC3" w:rsidP="00594061">
            <w:pPr>
              <w:tabs>
                <w:tab w:val="left" w:pos="1980"/>
              </w:tabs>
              <w:spacing w:before="120" w:after="120"/>
              <w:jc w:val="both"/>
              <w:rPr>
                <w:rFonts w:ascii="Calibri" w:hAnsi="Calibri" w:cs="Calibri"/>
                <w:color w:val="365F91"/>
                <w:sz w:val="20"/>
                <w:szCs w:val="20"/>
              </w:rPr>
            </w:pPr>
          </w:p>
          <w:p w14:paraId="5A62B68B" w14:textId="6E77EB52" w:rsidR="00FC48E0" w:rsidRPr="00F51491" w:rsidRDefault="006C3705" w:rsidP="00594061">
            <w:pPr>
              <w:tabs>
                <w:tab w:val="left" w:pos="1980"/>
              </w:tabs>
              <w:spacing w:before="120" w:after="120"/>
              <w:jc w:val="both"/>
              <w:rPr>
                <w:rFonts w:ascii="Calibri" w:hAnsi="Calibri" w:cs="Calibri"/>
                <w:color w:val="365F91"/>
                <w:sz w:val="20"/>
                <w:szCs w:val="20"/>
              </w:rPr>
            </w:pPr>
            <w:r>
              <w:rPr>
                <w:rFonts w:ascii="Calibri" w:hAnsi="Calibri" w:cs="Calibri"/>
                <w:color w:val="365F91"/>
                <w:sz w:val="20"/>
                <w:szCs w:val="20"/>
              </w:rPr>
              <w:t>D</w:t>
            </w:r>
            <w:r w:rsidR="002568E3">
              <w:rPr>
                <w:rFonts w:ascii="Calibri" w:hAnsi="Calibri" w:cs="Calibri"/>
                <w:color w:val="365F91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color w:val="365F91"/>
                <w:sz w:val="20"/>
                <w:szCs w:val="20"/>
              </w:rPr>
              <w:t>/Dña</w:t>
            </w:r>
            <w:r w:rsidR="00594061">
              <w:rPr>
                <w:rFonts w:ascii="Calibri" w:hAnsi="Calibri" w:cs="Calibri"/>
                <w:color w:val="365F91"/>
                <w:sz w:val="20"/>
                <w:szCs w:val="20"/>
              </w:rPr>
              <w:t xml:space="preserve">. </w:t>
            </w:r>
            <w:r w:rsidR="00FC48E0" w:rsidRPr="00F51491">
              <w:rPr>
                <w:rFonts w:ascii="Calibri" w:hAnsi="Calibri" w:cs="Calibri"/>
                <w:color w:val="365F91"/>
                <w:sz w:val="20"/>
                <w:szCs w:val="20"/>
              </w:rPr>
              <w:t>……………………………………………</w:t>
            </w:r>
            <w:r w:rsidR="00E01A55" w:rsidRPr="00F51491">
              <w:rPr>
                <w:rFonts w:ascii="Calibri" w:hAnsi="Calibri" w:cs="Calibri"/>
                <w:color w:val="365F91"/>
                <w:sz w:val="20"/>
                <w:szCs w:val="20"/>
              </w:rPr>
              <w:t>……………</w:t>
            </w:r>
            <w:r w:rsidR="00045A13" w:rsidRPr="00F51491">
              <w:rPr>
                <w:rFonts w:ascii="Calibri" w:hAnsi="Calibri" w:cs="Calibri"/>
                <w:color w:val="365F91"/>
                <w:sz w:val="20"/>
                <w:szCs w:val="20"/>
              </w:rPr>
              <w:t>……</w:t>
            </w:r>
            <w:r w:rsidR="00E01A55" w:rsidRPr="00F51491">
              <w:rPr>
                <w:rFonts w:ascii="Calibri" w:hAnsi="Calibri" w:cs="Calibri"/>
                <w:color w:val="365F91"/>
                <w:sz w:val="20"/>
                <w:szCs w:val="20"/>
              </w:rPr>
              <w:t>.</w:t>
            </w:r>
            <w:r w:rsidR="00FC48E0" w:rsidRPr="00F51491">
              <w:rPr>
                <w:rFonts w:ascii="Calibri" w:hAnsi="Calibri" w:cs="Calibri"/>
                <w:color w:val="365F91"/>
                <w:sz w:val="20"/>
                <w:szCs w:val="20"/>
              </w:rPr>
              <w:t>…………………</w:t>
            </w:r>
            <w:r w:rsidR="00B14516" w:rsidRPr="00F51491">
              <w:rPr>
                <w:rFonts w:ascii="Calibri" w:hAnsi="Calibri" w:cs="Calibri"/>
                <w:color w:val="365F91"/>
                <w:sz w:val="20"/>
                <w:szCs w:val="20"/>
              </w:rPr>
              <w:t>…………………..………………………...</w:t>
            </w:r>
            <w:r w:rsidR="00FC48E0" w:rsidRPr="00F51491">
              <w:rPr>
                <w:rFonts w:ascii="Calibri" w:hAnsi="Calibri" w:cs="Calibri"/>
                <w:color w:val="365F91"/>
                <w:sz w:val="20"/>
                <w:szCs w:val="20"/>
              </w:rPr>
              <w:t>….. en calidad de (</w:t>
            </w:r>
            <w:r w:rsidR="00E01A55" w:rsidRPr="005B1B36">
              <w:rPr>
                <w:rFonts w:ascii="Calibri" w:hAnsi="Calibri" w:cs="Calibri"/>
                <w:color w:val="365F91"/>
                <w:sz w:val="20"/>
                <w:szCs w:val="20"/>
              </w:rPr>
              <w:t xml:space="preserve">indicar cargo </w:t>
            </w:r>
            <w:r w:rsidR="002568E3" w:rsidRPr="005B1B36">
              <w:rPr>
                <w:rFonts w:ascii="Calibri" w:hAnsi="Calibri" w:cs="Calibri"/>
                <w:color w:val="365F91"/>
                <w:sz w:val="20"/>
                <w:szCs w:val="20"/>
              </w:rPr>
              <w:t>Político</w:t>
            </w:r>
            <w:r w:rsidR="002568E3" w:rsidRPr="00F51491">
              <w:rPr>
                <w:rFonts w:ascii="Calibri" w:hAnsi="Calibri" w:cs="Calibri"/>
                <w:color w:val="365F91"/>
                <w:sz w:val="20"/>
                <w:szCs w:val="20"/>
              </w:rPr>
              <w:t>)</w:t>
            </w:r>
            <w:r w:rsidR="00594061">
              <w:rPr>
                <w:rFonts w:ascii="Calibri" w:hAnsi="Calibri" w:cs="Calibri"/>
                <w:color w:val="365F91"/>
                <w:sz w:val="20"/>
                <w:szCs w:val="20"/>
              </w:rPr>
              <w:t xml:space="preserve"> </w:t>
            </w:r>
            <w:r w:rsidR="00FC48E0" w:rsidRPr="00F51491">
              <w:rPr>
                <w:rFonts w:ascii="Calibri" w:hAnsi="Calibri" w:cs="Calibri"/>
                <w:color w:val="365F91"/>
                <w:sz w:val="20"/>
                <w:szCs w:val="20"/>
              </w:rPr>
              <w:t>…</w:t>
            </w:r>
            <w:r w:rsidR="00E01A55" w:rsidRPr="00F51491">
              <w:rPr>
                <w:rFonts w:ascii="Calibri" w:hAnsi="Calibri" w:cs="Calibri"/>
                <w:color w:val="365F91"/>
                <w:sz w:val="20"/>
                <w:szCs w:val="20"/>
              </w:rPr>
              <w:t>……</w:t>
            </w:r>
            <w:r w:rsidR="00FC48E0" w:rsidRPr="00F51491">
              <w:rPr>
                <w:rFonts w:ascii="Calibri" w:hAnsi="Calibri" w:cs="Calibri"/>
                <w:color w:val="365F91"/>
                <w:sz w:val="20"/>
                <w:szCs w:val="20"/>
              </w:rPr>
              <w:t>………………………</w:t>
            </w:r>
            <w:r w:rsidR="00E01A55" w:rsidRPr="00F51491">
              <w:rPr>
                <w:rFonts w:ascii="Calibri" w:hAnsi="Calibri" w:cs="Calibri"/>
                <w:color w:val="365F91"/>
                <w:sz w:val="20"/>
                <w:szCs w:val="20"/>
              </w:rPr>
              <w:t>….</w:t>
            </w:r>
            <w:r w:rsidR="00FC48E0" w:rsidRPr="00F51491">
              <w:rPr>
                <w:rFonts w:ascii="Calibri" w:hAnsi="Calibri" w:cs="Calibri"/>
                <w:color w:val="365F91"/>
                <w:sz w:val="20"/>
                <w:szCs w:val="20"/>
              </w:rPr>
              <w:t>..</w:t>
            </w:r>
            <w:r w:rsidR="00594061">
              <w:rPr>
                <w:rFonts w:ascii="Calibri" w:hAnsi="Calibri" w:cs="Calibri"/>
                <w:color w:val="365F91"/>
                <w:sz w:val="20"/>
                <w:szCs w:val="20"/>
              </w:rPr>
              <w:t xml:space="preserve"> </w:t>
            </w:r>
            <w:r w:rsidR="00FC48E0" w:rsidRPr="00F51491">
              <w:rPr>
                <w:rFonts w:ascii="Calibri" w:hAnsi="Calibri" w:cs="Calibri"/>
                <w:color w:val="365F91"/>
                <w:sz w:val="20"/>
                <w:szCs w:val="20"/>
              </w:rPr>
              <w:t>confirma que existe el acuerdo de esta Corporación Local para la realización de este proyecto</w:t>
            </w:r>
            <w:r w:rsidR="00B14516" w:rsidRPr="00F51491">
              <w:rPr>
                <w:rFonts w:ascii="Calibri" w:hAnsi="Calibri" w:cs="Calibri"/>
                <w:color w:val="365F91"/>
                <w:sz w:val="20"/>
                <w:szCs w:val="20"/>
              </w:rPr>
              <w:t>.</w:t>
            </w:r>
          </w:p>
          <w:p w14:paraId="728ABD8E" w14:textId="77777777" w:rsidR="00983D7C" w:rsidRPr="00111646" w:rsidRDefault="00983D7C" w:rsidP="00531CEF">
            <w:pPr>
              <w:pStyle w:val="Ttulo3"/>
              <w:rPr>
                <w:rFonts w:ascii="Calibri" w:hAnsi="Calibri" w:cs="Calibri"/>
                <w:color w:val="365F91"/>
                <w:sz w:val="16"/>
                <w:szCs w:val="16"/>
              </w:rPr>
            </w:pPr>
          </w:p>
          <w:tbl>
            <w:tblPr>
              <w:tblStyle w:val="Tablaconcuadrcula"/>
              <w:tblW w:w="0" w:type="auto"/>
              <w:jc w:val="center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920"/>
            </w:tblGrid>
            <w:tr w:rsidR="00340C18" w14:paraId="5DDEF952" w14:textId="77777777" w:rsidTr="00340C18">
              <w:trPr>
                <w:trHeight w:val="881"/>
                <w:jc w:val="center"/>
              </w:trPr>
              <w:tc>
                <w:tcPr>
                  <w:tcW w:w="8920" w:type="dxa"/>
                </w:tcPr>
                <w:p w14:paraId="51EF2157" w14:textId="77777777" w:rsidR="00340C18" w:rsidRDefault="00340C18" w:rsidP="00340C18">
                  <w:pPr>
                    <w:rPr>
                      <w:rFonts w:asciiTheme="minorHAnsi" w:hAnsiTheme="minorHAnsi" w:cstheme="minorHAnsi"/>
                      <w:color w:val="365F91"/>
                      <w:sz w:val="20"/>
                      <w:szCs w:val="20"/>
                    </w:rPr>
                  </w:pPr>
                </w:p>
              </w:tc>
            </w:tr>
          </w:tbl>
          <w:p w14:paraId="4F96DBCF" w14:textId="403732A5" w:rsidR="00DC720C" w:rsidRPr="00F51491" w:rsidRDefault="00DC720C" w:rsidP="00B14516">
            <w:pPr>
              <w:pStyle w:val="Ttulo3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F51491">
              <w:rPr>
                <w:rFonts w:ascii="Calibri" w:hAnsi="Calibri" w:cs="Calibri"/>
                <w:color w:val="365F91"/>
                <w:sz w:val="16"/>
                <w:szCs w:val="16"/>
              </w:rPr>
              <w:t>Esta solicitud deberá ser firmada y sellada por la Entidad Local</w:t>
            </w:r>
          </w:p>
        </w:tc>
      </w:tr>
    </w:tbl>
    <w:p w14:paraId="3ED1CBF6" w14:textId="77777777" w:rsidR="00173CD8" w:rsidRPr="00F51491" w:rsidRDefault="00173CD8" w:rsidP="00E01A55">
      <w:pPr>
        <w:rPr>
          <w:rFonts w:ascii="Calibri" w:hAnsi="Calibri" w:cs="Calibri"/>
          <w:sz w:val="8"/>
          <w:szCs w:val="8"/>
        </w:rPr>
      </w:pPr>
    </w:p>
    <w:p w14:paraId="054C0C8D" w14:textId="77777777" w:rsidR="00531CEF" w:rsidRDefault="00531CEF" w:rsidP="000A43DD">
      <w:pPr>
        <w:rPr>
          <w:rFonts w:ascii="Calibri" w:hAnsi="Calibri" w:cs="Calibri"/>
          <w:color w:val="365F91"/>
          <w:sz w:val="20"/>
          <w:szCs w:val="20"/>
        </w:rPr>
      </w:pPr>
    </w:p>
    <w:p w14:paraId="541F40BF" w14:textId="77777777" w:rsidR="002568ED" w:rsidRDefault="002568ED" w:rsidP="002568ED">
      <w:pPr>
        <w:jc w:val="center"/>
        <w:rPr>
          <w:rFonts w:ascii="Calibri" w:hAnsi="Calibri" w:cs="Calibri"/>
          <w:color w:val="365F91"/>
          <w:sz w:val="20"/>
          <w:szCs w:val="20"/>
        </w:rPr>
      </w:pPr>
    </w:p>
    <w:p w14:paraId="0401C86A" w14:textId="77777777" w:rsidR="002568ED" w:rsidRDefault="002568ED" w:rsidP="002568ED">
      <w:pPr>
        <w:jc w:val="center"/>
        <w:rPr>
          <w:rFonts w:ascii="Calibri" w:hAnsi="Calibri" w:cs="Calibri"/>
          <w:color w:val="365F91"/>
          <w:sz w:val="20"/>
          <w:szCs w:val="20"/>
        </w:rPr>
      </w:pPr>
    </w:p>
    <w:p w14:paraId="6C90C72B" w14:textId="4E03D4A6" w:rsidR="002568ED" w:rsidRPr="002568ED" w:rsidRDefault="002568ED" w:rsidP="002568ED">
      <w:pPr>
        <w:jc w:val="center"/>
        <w:rPr>
          <w:rFonts w:ascii="Calibri" w:hAnsi="Calibri" w:cs="Calibri"/>
          <w:color w:val="365F91"/>
          <w:sz w:val="20"/>
          <w:szCs w:val="20"/>
        </w:rPr>
      </w:pPr>
      <w:r w:rsidRPr="002568ED">
        <w:rPr>
          <w:rFonts w:ascii="Calibri" w:hAnsi="Calibri" w:cs="Calibri"/>
          <w:color w:val="365F91"/>
          <w:sz w:val="20"/>
          <w:szCs w:val="20"/>
        </w:rPr>
        <w:t>La documentación deberá enviarse a una de las siguientes direcciones:</w:t>
      </w:r>
    </w:p>
    <w:p w14:paraId="0935A560" w14:textId="77777777" w:rsidR="002568ED" w:rsidRPr="002568ED" w:rsidRDefault="002568ED" w:rsidP="002568ED">
      <w:pPr>
        <w:numPr>
          <w:ilvl w:val="0"/>
          <w:numId w:val="11"/>
        </w:numPr>
        <w:contextualSpacing/>
        <w:jc w:val="center"/>
        <w:rPr>
          <w:rFonts w:ascii="Calibri" w:hAnsi="Calibri" w:cs="Calibri"/>
          <w:color w:val="365F91"/>
          <w:sz w:val="20"/>
          <w:szCs w:val="20"/>
        </w:rPr>
      </w:pPr>
      <w:r w:rsidRPr="002568ED">
        <w:rPr>
          <w:rFonts w:ascii="Calibri" w:hAnsi="Calibri" w:cs="Calibri"/>
          <w:color w:val="365F91"/>
          <w:sz w:val="20"/>
          <w:szCs w:val="20"/>
        </w:rPr>
        <w:t>Federación Española de Municipios y Provincias (FEMP)</w:t>
      </w:r>
    </w:p>
    <w:p w14:paraId="6A1604F3" w14:textId="77777777" w:rsidR="002568ED" w:rsidRPr="002568ED" w:rsidRDefault="002568ED" w:rsidP="002568ED">
      <w:pPr>
        <w:ind w:firstLine="708"/>
        <w:jc w:val="center"/>
        <w:rPr>
          <w:rFonts w:ascii="Calibri" w:hAnsi="Calibri" w:cs="Calibri"/>
          <w:color w:val="365F91"/>
          <w:sz w:val="20"/>
          <w:szCs w:val="20"/>
        </w:rPr>
      </w:pPr>
      <w:r w:rsidRPr="002568ED">
        <w:rPr>
          <w:rFonts w:ascii="Calibri" w:hAnsi="Calibri" w:cs="Calibri"/>
          <w:color w:val="365F91"/>
          <w:sz w:val="20"/>
          <w:szCs w:val="20"/>
        </w:rPr>
        <w:t>Secretaría de la Comisión de Igualdad</w:t>
      </w:r>
    </w:p>
    <w:p w14:paraId="69C8DD81" w14:textId="77777777" w:rsidR="002568ED" w:rsidRPr="002568ED" w:rsidRDefault="002568ED" w:rsidP="002568ED">
      <w:pPr>
        <w:ind w:firstLine="708"/>
        <w:jc w:val="center"/>
        <w:rPr>
          <w:rFonts w:ascii="Calibri" w:hAnsi="Calibri" w:cs="Calibri"/>
          <w:color w:val="365F91"/>
          <w:sz w:val="20"/>
          <w:szCs w:val="20"/>
        </w:rPr>
      </w:pPr>
      <w:r w:rsidRPr="002568ED">
        <w:rPr>
          <w:rFonts w:ascii="Calibri" w:hAnsi="Calibri" w:cs="Calibri"/>
          <w:color w:val="365F91"/>
          <w:sz w:val="20"/>
          <w:szCs w:val="20"/>
        </w:rPr>
        <w:t>C/ Nuncio, 8</w:t>
      </w:r>
    </w:p>
    <w:p w14:paraId="59E68809" w14:textId="77777777" w:rsidR="002568ED" w:rsidRPr="002568ED" w:rsidRDefault="002568ED" w:rsidP="002568ED">
      <w:pPr>
        <w:ind w:firstLine="708"/>
        <w:jc w:val="center"/>
        <w:rPr>
          <w:rFonts w:ascii="Calibri" w:hAnsi="Calibri" w:cs="Calibri"/>
          <w:color w:val="365F91"/>
          <w:sz w:val="20"/>
          <w:szCs w:val="20"/>
        </w:rPr>
      </w:pPr>
      <w:r w:rsidRPr="002568ED">
        <w:rPr>
          <w:rFonts w:ascii="Calibri" w:hAnsi="Calibri" w:cs="Calibri"/>
          <w:color w:val="365F91"/>
          <w:sz w:val="20"/>
          <w:szCs w:val="20"/>
        </w:rPr>
        <w:t>28005 Madrid</w:t>
      </w:r>
    </w:p>
    <w:p w14:paraId="7BFDA9DE" w14:textId="77777777" w:rsidR="002568ED" w:rsidRPr="002568ED" w:rsidRDefault="00333475" w:rsidP="002568ED">
      <w:pPr>
        <w:numPr>
          <w:ilvl w:val="0"/>
          <w:numId w:val="11"/>
        </w:numPr>
        <w:contextualSpacing/>
        <w:jc w:val="center"/>
        <w:rPr>
          <w:rFonts w:ascii="Calibri" w:hAnsi="Calibri" w:cs="Calibri"/>
          <w:color w:val="365F91"/>
          <w:sz w:val="20"/>
          <w:szCs w:val="20"/>
        </w:rPr>
      </w:pPr>
      <w:hyperlink r:id="rId8" w:history="1">
        <w:r w:rsidR="002568ED" w:rsidRPr="002568ED">
          <w:rPr>
            <w:rFonts w:ascii="Calibri" w:hAnsi="Calibri" w:cs="Calibri"/>
            <w:color w:val="0000FF"/>
            <w:sz w:val="20"/>
            <w:szCs w:val="20"/>
            <w:u w:val="single"/>
          </w:rPr>
          <w:t>convocatoria.igualdad@femp.es</w:t>
        </w:r>
      </w:hyperlink>
    </w:p>
    <w:p w14:paraId="10E1C136" w14:textId="77777777" w:rsidR="00F87030" w:rsidRDefault="00F87030" w:rsidP="00F87030">
      <w:pPr>
        <w:pStyle w:val="Textonotaalfinal"/>
        <w:ind w:right="-569"/>
        <w:jc w:val="both"/>
        <w:rPr>
          <w:rFonts w:ascii="Arial" w:hAnsi="Arial" w:cs="Arial"/>
          <w:b/>
          <w:bCs/>
          <w:sz w:val="12"/>
          <w:szCs w:val="12"/>
          <w:u w:val="single"/>
        </w:rPr>
      </w:pPr>
    </w:p>
    <w:p w14:paraId="6C345D8D" w14:textId="77777777" w:rsidR="00962649" w:rsidRDefault="00962649" w:rsidP="00962649">
      <w:pPr>
        <w:pStyle w:val="Textonotaalfinal"/>
        <w:ind w:left="-709" w:right="-569"/>
        <w:jc w:val="both"/>
        <w:rPr>
          <w:rFonts w:ascii="Arial" w:hAnsi="Arial" w:cs="Arial"/>
          <w:b/>
          <w:bCs/>
          <w:sz w:val="12"/>
          <w:szCs w:val="12"/>
          <w:u w:val="single"/>
        </w:rPr>
      </w:pPr>
    </w:p>
    <w:p w14:paraId="5EDDD3F2" w14:textId="77777777" w:rsidR="002568ED" w:rsidRDefault="002568ED" w:rsidP="00962649">
      <w:pPr>
        <w:pStyle w:val="Textonotaalfinal"/>
        <w:ind w:left="-709" w:right="-569"/>
        <w:jc w:val="both"/>
        <w:rPr>
          <w:rFonts w:ascii="Arial" w:hAnsi="Arial" w:cs="Arial"/>
          <w:b/>
          <w:bCs/>
          <w:sz w:val="12"/>
          <w:szCs w:val="12"/>
          <w:u w:val="single"/>
        </w:rPr>
      </w:pPr>
    </w:p>
    <w:p w14:paraId="1DD07F19" w14:textId="77777777" w:rsidR="002568ED" w:rsidRDefault="002568ED" w:rsidP="00962649">
      <w:pPr>
        <w:pStyle w:val="Textonotaalfinal"/>
        <w:ind w:left="-709" w:right="-569"/>
        <w:jc w:val="both"/>
        <w:rPr>
          <w:rFonts w:ascii="Arial" w:hAnsi="Arial" w:cs="Arial"/>
          <w:b/>
          <w:bCs/>
          <w:sz w:val="12"/>
          <w:szCs w:val="12"/>
          <w:u w:val="single"/>
        </w:rPr>
      </w:pPr>
    </w:p>
    <w:p w14:paraId="79F35AA6" w14:textId="3B7BF771" w:rsidR="00962649" w:rsidRPr="003E0DB1" w:rsidRDefault="00962649" w:rsidP="00962649">
      <w:pPr>
        <w:pStyle w:val="Textonotaalfinal"/>
        <w:ind w:left="-709" w:right="-569"/>
        <w:jc w:val="both"/>
        <w:rPr>
          <w:rFonts w:ascii="Arial" w:hAnsi="Arial" w:cs="Arial"/>
          <w:b/>
          <w:bCs/>
          <w:sz w:val="12"/>
          <w:szCs w:val="12"/>
          <w:u w:val="single"/>
        </w:rPr>
      </w:pPr>
      <w:r w:rsidRPr="003E0DB1">
        <w:rPr>
          <w:rFonts w:ascii="Arial" w:hAnsi="Arial" w:cs="Arial"/>
          <w:b/>
          <w:bCs/>
          <w:sz w:val="12"/>
          <w:szCs w:val="12"/>
          <w:u w:val="single"/>
        </w:rPr>
        <w:t>USO DE LA INFORMACIÓN APORTADA:</w:t>
      </w:r>
    </w:p>
    <w:p w14:paraId="07E99E93" w14:textId="77777777" w:rsidR="00962649" w:rsidRPr="006053F4" w:rsidRDefault="00962649" w:rsidP="00962649">
      <w:pPr>
        <w:ind w:left="-709" w:right="-569"/>
        <w:jc w:val="both"/>
        <w:rPr>
          <w:rFonts w:ascii="Calibri" w:hAnsi="Calibri" w:cs="Calibri"/>
          <w:color w:val="365F91"/>
          <w:sz w:val="20"/>
          <w:szCs w:val="20"/>
        </w:rPr>
      </w:pPr>
      <w:r w:rsidRPr="00BC34BD">
        <w:rPr>
          <w:rFonts w:ascii="Arial" w:hAnsi="Arial" w:cs="Arial"/>
          <w:sz w:val="12"/>
          <w:szCs w:val="12"/>
        </w:rPr>
        <w:t>Todos los datos proporcionados en el presente documento serán tratados de conformidad con la Ley Orgánica 3/2018, de 5 de diciembre, de Protección de Datos Personales y garantía de los derechos digitales, y serán incluidos en una base de datos que gestionará la FEMP. Podrán ejercerse, no obstante, los derechos de acceso, rectificación, cancelación y oposición respecto a los mismos solicitándolo por escrito ante la FEMP (C/ Nuncio 8, 28005 Madrid).</w:t>
      </w:r>
    </w:p>
    <w:p w14:paraId="7363D38D" w14:textId="77777777" w:rsidR="00F87030" w:rsidRDefault="00F87030" w:rsidP="00F87030">
      <w:pPr>
        <w:pStyle w:val="Textonotaalfinal"/>
        <w:ind w:right="-569"/>
        <w:jc w:val="both"/>
        <w:rPr>
          <w:rFonts w:ascii="Arial" w:hAnsi="Arial" w:cs="Arial"/>
          <w:b/>
          <w:bCs/>
          <w:sz w:val="12"/>
          <w:szCs w:val="12"/>
          <w:u w:val="single"/>
        </w:rPr>
      </w:pPr>
    </w:p>
    <w:sectPr w:rsidR="00F87030" w:rsidSect="00F63EB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Fmt w:val="lowerRoman"/>
      </w:footnotePr>
      <w:pgSz w:w="11906" w:h="16838" w:code="9"/>
      <w:pgMar w:top="1276" w:right="1418" w:bottom="568" w:left="1559" w:header="142" w:footer="9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E1802" w14:textId="77777777" w:rsidR="001C0F70" w:rsidRDefault="001C0F70">
      <w:r>
        <w:separator/>
      </w:r>
    </w:p>
  </w:endnote>
  <w:endnote w:type="continuationSeparator" w:id="0">
    <w:p w14:paraId="35ACBF56" w14:textId="77777777" w:rsidR="001C0F70" w:rsidRDefault="001C0F70">
      <w:r>
        <w:continuationSeparator/>
      </w:r>
    </w:p>
  </w:endnote>
  <w:endnote w:id="1">
    <w:p w14:paraId="57B9935E" w14:textId="7122C1F2" w:rsidR="00F63EB1" w:rsidRPr="00BC34BD" w:rsidRDefault="00F63EB1" w:rsidP="00962649">
      <w:pPr>
        <w:pStyle w:val="Textonotaalfinal"/>
        <w:ind w:left="-709" w:right="-569"/>
        <w:jc w:val="both"/>
        <w:rPr>
          <w:i/>
          <w:iCs/>
        </w:rPr>
      </w:pPr>
      <w:r w:rsidRPr="00BC34BD">
        <w:rPr>
          <w:rStyle w:val="Refdenotaalfinal"/>
          <w:i/>
          <w:iCs/>
        </w:rPr>
        <w:endnoteRef/>
      </w:r>
      <w:r w:rsidRPr="00BC34BD">
        <w:rPr>
          <w:i/>
          <w:iCs/>
        </w:rPr>
        <w:t xml:space="preserve"> </w:t>
      </w:r>
      <w:hyperlink r:id="rId1" w:history="1">
        <w:r w:rsidRPr="00BC34BD">
          <w:rPr>
            <w:rStyle w:val="Hipervnculo"/>
            <w:i/>
            <w:iCs/>
          </w:rPr>
          <w:t>https://www.ine.es/dynt3/inebase/es/index.html?padre=517&amp;dh=1</w:t>
        </w:r>
      </w:hyperlink>
    </w:p>
  </w:endnote>
  <w:endnote w:id="2">
    <w:p w14:paraId="684C5C5C" w14:textId="33BDE440" w:rsidR="00BC34BD" w:rsidRPr="00BC34BD" w:rsidRDefault="004617F9" w:rsidP="004B4EF8">
      <w:pPr>
        <w:pStyle w:val="Textonotaalfinal"/>
        <w:ind w:left="-709" w:right="-569"/>
        <w:jc w:val="both"/>
        <w:rPr>
          <w:rFonts w:ascii="Calibri" w:hAnsi="Calibri" w:cs="Calibri"/>
          <w:i/>
          <w:iCs/>
          <w:sz w:val="16"/>
          <w:szCs w:val="16"/>
        </w:rPr>
      </w:pPr>
      <w:r w:rsidRPr="00BC34BD">
        <w:rPr>
          <w:rStyle w:val="Refdenotaalfinal"/>
          <w:i/>
          <w:iCs/>
        </w:rPr>
        <w:endnoteRef/>
      </w:r>
      <w:r w:rsidRPr="00BC34BD">
        <w:rPr>
          <w:i/>
          <w:iCs/>
        </w:rPr>
        <w:t xml:space="preserve"> </w:t>
      </w:r>
      <w:r w:rsidRPr="00BC34BD">
        <w:rPr>
          <w:rFonts w:ascii="Calibri" w:hAnsi="Calibri" w:cs="Calibri"/>
          <w:i/>
          <w:iCs/>
          <w:sz w:val="16"/>
          <w:szCs w:val="16"/>
        </w:rPr>
        <w:t>En el caso de proyectos, actividades o servicios programados específicamente con motivo de esta convocatoria, la fecha de inicio de la actuación deberá ser posterior a la fecha de Resolución de la ayuda concedida, que será comunicada individualmente al beneficiario de ésta y publicitada en la página web de la FEMP.</w:t>
      </w:r>
    </w:p>
  </w:endnote>
  <w:endnote w:id="3">
    <w:p w14:paraId="53C19043" w14:textId="16EA3B47" w:rsidR="00BC34BD" w:rsidRPr="00BC34BD" w:rsidRDefault="004617F9" w:rsidP="004B4EF8">
      <w:pPr>
        <w:pStyle w:val="Textonotaalfinal"/>
        <w:ind w:left="-709" w:right="-569"/>
        <w:jc w:val="both"/>
        <w:rPr>
          <w:rFonts w:ascii="Calibri" w:hAnsi="Calibri" w:cs="Calibri"/>
          <w:i/>
          <w:iCs/>
          <w:sz w:val="16"/>
          <w:szCs w:val="16"/>
        </w:rPr>
      </w:pPr>
      <w:r w:rsidRPr="00BC34BD">
        <w:rPr>
          <w:rStyle w:val="Refdenotaalfinal"/>
          <w:i/>
          <w:iCs/>
        </w:rPr>
        <w:endnoteRef/>
      </w:r>
      <w:r w:rsidRPr="00BC34BD">
        <w:rPr>
          <w:i/>
          <w:iCs/>
        </w:rPr>
        <w:t xml:space="preserve"> </w:t>
      </w:r>
      <w:r w:rsidRPr="00BC34BD">
        <w:rPr>
          <w:rFonts w:ascii="Calibri" w:hAnsi="Calibri" w:cs="Calibri"/>
          <w:i/>
          <w:iCs/>
          <w:sz w:val="16"/>
          <w:szCs w:val="16"/>
        </w:rPr>
        <w:t xml:space="preserve">El período de ejecución de las actividades con cargo a la ayuda deberá estar comprendido entre el </w:t>
      </w:r>
      <w:r w:rsidRPr="00BC34BD">
        <w:rPr>
          <w:rFonts w:ascii="Calibri" w:hAnsi="Calibri" w:cs="Calibri"/>
          <w:b/>
          <w:bCs/>
          <w:i/>
          <w:iCs/>
          <w:sz w:val="16"/>
          <w:szCs w:val="16"/>
        </w:rPr>
        <w:t>1 de septiembre de 2026 hasta el 31 de diciembre de 2027.</w:t>
      </w:r>
    </w:p>
  </w:endnote>
  <w:endnote w:id="4">
    <w:p w14:paraId="77854B01" w14:textId="77777777" w:rsidR="00FE1A4A" w:rsidRPr="00BC34BD" w:rsidRDefault="004617F9" w:rsidP="003E0DB1">
      <w:pPr>
        <w:pStyle w:val="Textonotaalfinal"/>
        <w:ind w:left="-709" w:right="-569"/>
        <w:jc w:val="both"/>
        <w:rPr>
          <w:rFonts w:asciiTheme="minorHAnsi" w:hAnsiTheme="minorHAnsi" w:cstheme="minorHAnsi"/>
          <w:i/>
          <w:iCs/>
          <w:sz w:val="16"/>
          <w:szCs w:val="16"/>
        </w:rPr>
      </w:pPr>
      <w:r w:rsidRPr="00BC34BD">
        <w:rPr>
          <w:rStyle w:val="Refdenotaalfinal"/>
          <w:i/>
          <w:iCs/>
        </w:rPr>
        <w:endnoteRef/>
      </w:r>
      <w:r w:rsidRPr="00BC34BD">
        <w:rPr>
          <w:i/>
          <w:iCs/>
        </w:rPr>
        <w:t xml:space="preserve"> </w:t>
      </w:r>
      <w:r w:rsidR="00FE1A4A" w:rsidRPr="00BC34BD">
        <w:rPr>
          <w:rFonts w:asciiTheme="minorHAnsi" w:hAnsiTheme="minorHAnsi" w:cstheme="minorHAnsi"/>
          <w:i/>
          <w:iCs/>
          <w:sz w:val="16"/>
          <w:szCs w:val="16"/>
        </w:rPr>
        <w:t>Se deberá consignar en este apartado el importe de la ayuda específica prevista en la base tercera de la Convocatoria, en función de tipología y tramo de población que corresponda a la Entidad Local solicitante:</w:t>
      </w:r>
    </w:p>
    <w:p w14:paraId="4F9B5561" w14:textId="0974C224" w:rsidR="00FE1A4A" w:rsidRPr="00BC34BD" w:rsidRDefault="00FE1A4A" w:rsidP="003E0DB1">
      <w:pPr>
        <w:pStyle w:val="Textonotaalfinal"/>
        <w:ind w:left="-709" w:right="-569" w:hanging="142"/>
        <w:jc w:val="both"/>
        <w:rPr>
          <w:rFonts w:asciiTheme="minorHAnsi" w:hAnsiTheme="minorHAnsi" w:cstheme="minorHAnsi"/>
          <w:i/>
          <w:iCs/>
          <w:sz w:val="16"/>
          <w:szCs w:val="16"/>
        </w:rPr>
      </w:pPr>
      <w:r w:rsidRPr="00BC34BD">
        <w:rPr>
          <w:rFonts w:asciiTheme="minorHAnsi" w:hAnsiTheme="minorHAnsi" w:cstheme="minorHAnsi"/>
          <w:i/>
          <w:iCs/>
          <w:sz w:val="16"/>
          <w:szCs w:val="16"/>
        </w:rPr>
        <w:t>•</w:t>
      </w:r>
      <w:r w:rsidRPr="00BC34BD">
        <w:rPr>
          <w:rFonts w:asciiTheme="minorHAnsi" w:hAnsiTheme="minorHAnsi" w:cstheme="minorHAnsi"/>
          <w:i/>
          <w:iCs/>
          <w:sz w:val="16"/>
          <w:szCs w:val="16"/>
        </w:rPr>
        <w:tab/>
      </w:r>
      <w:r w:rsidRPr="00BC34BD">
        <w:rPr>
          <w:rFonts w:asciiTheme="minorHAnsi" w:hAnsiTheme="minorHAnsi" w:cstheme="minorHAnsi"/>
          <w:b/>
          <w:bCs/>
          <w:i/>
          <w:iCs/>
          <w:sz w:val="16"/>
          <w:szCs w:val="16"/>
        </w:rPr>
        <w:t>Modalidad A</w:t>
      </w:r>
      <w:r w:rsidR="00A3676B" w:rsidRPr="00A3676B">
        <w:t xml:space="preserve"> </w:t>
      </w:r>
      <w:r w:rsidR="00A3676B" w:rsidRPr="00A3676B">
        <w:rPr>
          <w:rFonts w:asciiTheme="minorHAnsi" w:hAnsiTheme="minorHAnsi" w:cstheme="minorHAnsi"/>
          <w:i/>
          <w:iCs/>
          <w:sz w:val="16"/>
          <w:szCs w:val="16"/>
        </w:rPr>
        <w:t xml:space="preserve">Ayuntamientos, entidades locales y otras agrupaciones de </w:t>
      </w:r>
      <w:r w:rsidR="004B4EF8" w:rsidRPr="00A3676B">
        <w:rPr>
          <w:rFonts w:asciiTheme="minorHAnsi" w:hAnsiTheme="minorHAnsi" w:cstheme="minorHAnsi"/>
          <w:i/>
          <w:iCs/>
          <w:sz w:val="16"/>
          <w:szCs w:val="16"/>
        </w:rPr>
        <w:t>municipios</w:t>
      </w:r>
      <w:r w:rsidR="004B4EF8">
        <w:rPr>
          <w:rFonts w:asciiTheme="minorHAnsi" w:hAnsiTheme="minorHAnsi" w:cstheme="minorHAnsi"/>
          <w:i/>
          <w:iCs/>
          <w:sz w:val="16"/>
          <w:szCs w:val="16"/>
        </w:rPr>
        <w:t xml:space="preserve"> </w:t>
      </w:r>
      <w:r w:rsidR="004B4EF8" w:rsidRPr="00BC34BD">
        <w:rPr>
          <w:rFonts w:asciiTheme="minorHAnsi" w:hAnsiTheme="minorHAnsi" w:cstheme="minorHAnsi"/>
          <w:i/>
          <w:iCs/>
          <w:sz w:val="16"/>
          <w:szCs w:val="16"/>
        </w:rPr>
        <w:t>con</w:t>
      </w:r>
      <w:r w:rsidRPr="00BC34BD">
        <w:rPr>
          <w:rFonts w:asciiTheme="minorHAnsi" w:hAnsiTheme="minorHAnsi" w:cstheme="minorHAnsi"/>
          <w:i/>
          <w:iCs/>
          <w:sz w:val="16"/>
          <w:szCs w:val="16"/>
        </w:rPr>
        <w:t xml:space="preserve"> una </w:t>
      </w:r>
      <w:r w:rsidR="00A3676B">
        <w:rPr>
          <w:rFonts w:asciiTheme="minorHAnsi" w:hAnsiTheme="minorHAnsi" w:cstheme="minorHAnsi"/>
          <w:i/>
          <w:iCs/>
          <w:sz w:val="16"/>
          <w:szCs w:val="16"/>
        </w:rPr>
        <w:t>población</w:t>
      </w:r>
      <w:r w:rsidRPr="00BC34BD">
        <w:rPr>
          <w:rFonts w:asciiTheme="minorHAnsi" w:hAnsiTheme="minorHAnsi" w:cstheme="minorHAnsi"/>
          <w:i/>
          <w:iCs/>
          <w:sz w:val="16"/>
          <w:szCs w:val="16"/>
        </w:rPr>
        <w:t xml:space="preserve"> inferior a 5.000 habitantes un máximo de </w:t>
      </w:r>
      <w:r w:rsidR="00A3676B">
        <w:rPr>
          <w:rFonts w:asciiTheme="minorHAnsi" w:hAnsiTheme="minorHAnsi" w:cstheme="minorHAnsi"/>
          <w:i/>
          <w:iCs/>
          <w:sz w:val="16"/>
          <w:szCs w:val="16"/>
        </w:rPr>
        <w:t>5</w:t>
      </w:r>
      <w:r w:rsidRPr="00BC34BD">
        <w:rPr>
          <w:rFonts w:asciiTheme="minorHAnsi" w:hAnsiTheme="minorHAnsi" w:cstheme="minorHAnsi"/>
          <w:i/>
          <w:iCs/>
          <w:sz w:val="16"/>
          <w:szCs w:val="16"/>
        </w:rPr>
        <w:t>.000€</w:t>
      </w:r>
    </w:p>
    <w:p w14:paraId="1527595C" w14:textId="381CFFA2" w:rsidR="00FE1A4A" w:rsidRPr="00BC34BD" w:rsidRDefault="00FE1A4A" w:rsidP="003E0DB1">
      <w:pPr>
        <w:pStyle w:val="Textonotaalfinal"/>
        <w:ind w:left="-709" w:right="-569" w:hanging="142"/>
        <w:jc w:val="both"/>
        <w:rPr>
          <w:rFonts w:asciiTheme="minorHAnsi" w:hAnsiTheme="minorHAnsi" w:cstheme="minorHAnsi"/>
          <w:i/>
          <w:iCs/>
          <w:sz w:val="16"/>
          <w:szCs w:val="16"/>
        </w:rPr>
      </w:pPr>
      <w:r w:rsidRPr="00BC34BD">
        <w:rPr>
          <w:rFonts w:asciiTheme="minorHAnsi" w:hAnsiTheme="minorHAnsi" w:cstheme="minorHAnsi"/>
          <w:i/>
          <w:iCs/>
          <w:sz w:val="16"/>
          <w:szCs w:val="16"/>
        </w:rPr>
        <w:t>•</w:t>
      </w:r>
      <w:r w:rsidRPr="00BC34BD">
        <w:rPr>
          <w:rFonts w:asciiTheme="minorHAnsi" w:hAnsiTheme="minorHAnsi" w:cstheme="minorHAnsi"/>
          <w:i/>
          <w:iCs/>
          <w:sz w:val="16"/>
          <w:szCs w:val="16"/>
        </w:rPr>
        <w:tab/>
      </w:r>
      <w:r w:rsidRPr="00BC34BD">
        <w:rPr>
          <w:rFonts w:asciiTheme="minorHAnsi" w:hAnsiTheme="minorHAnsi" w:cstheme="minorHAnsi"/>
          <w:b/>
          <w:bCs/>
          <w:i/>
          <w:iCs/>
          <w:sz w:val="16"/>
          <w:szCs w:val="16"/>
        </w:rPr>
        <w:t>Modalidad B</w:t>
      </w:r>
      <w:r w:rsidR="00A3676B" w:rsidRPr="00A3676B">
        <w:t xml:space="preserve"> </w:t>
      </w:r>
      <w:r w:rsidR="00A3676B">
        <w:rPr>
          <w:rFonts w:asciiTheme="minorHAnsi" w:hAnsiTheme="minorHAnsi" w:cstheme="minorHAnsi"/>
          <w:i/>
          <w:iCs/>
          <w:sz w:val="16"/>
          <w:szCs w:val="16"/>
        </w:rPr>
        <w:t>A</w:t>
      </w:r>
      <w:r w:rsidR="00A3676B" w:rsidRPr="00A3676B">
        <w:rPr>
          <w:rFonts w:asciiTheme="minorHAnsi" w:hAnsiTheme="minorHAnsi" w:cstheme="minorHAnsi"/>
          <w:i/>
          <w:iCs/>
          <w:sz w:val="16"/>
          <w:szCs w:val="16"/>
        </w:rPr>
        <w:t>yuntamientos, entidades locales y otras agrupaciones de municipios</w:t>
      </w:r>
      <w:r w:rsidRPr="00BC34BD">
        <w:rPr>
          <w:rFonts w:asciiTheme="minorHAnsi" w:hAnsiTheme="minorHAnsi" w:cstheme="minorHAnsi"/>
          <w:i/>
          <w:iCs/>
          <w:sz w:val="16"/>
          <w:szCs w:val="16"/>
        </w:rPr>
        <w:t xml:space="preserve"> con una población </w:t>
      </w:r>
      <w:r w:rsidR="00A3676B">
        <w:rPr>
          <w:rFonts w:asciiTheme="minorHAnsi" w:hAnsiTheme="minorHAnsi" w:cstheme="minorHAnsi"/>
          <w:i/>
          <w:iCs/>
          <w:sz w:val="16"/>
          <w:szCs w:val="16"/>
        </w:rPr>
        <w:t xml:space="preserve">igual o </w:t>
      </w:r>
      <w:r w:rsidR="006044BB">
        <w:rPr>
          <w:rFonts w:asciiTheme="minorHAnsi" w:hAnsiTheme="minorHAnsi" w:cstheme="minorHAnsi"/>
          <w:i/>
          <w:iCs/>
          <w:sz w:val="16"/>
          <w:szCs w:val="16"/>
        </w:rPr>
        <w:t>superior</w:t>
      </w:r>
      <w:r w:rsidR="00A3676B">
        <w:rPr>
          <w:rFonts w:asciiTheme="minorHAnsi" w:hAnsiTheme="minorHAnsi" w:cstheme="minorHAnsi"/>
          <w:i/>
          <w:iCs/>
          <w:sz w:val="16"/>
          <w:szCs w:val="16"/>
        </w:rPr>
        <w:t xml:space="preserve"> a 5.000 e inferior a 20.000 </w:t>
      </w:r>
      <w:r w:rsidR="00A3676B" w:rsidRPr="00BC34BD">
        <w:rPr>
          <w:rFonts w:asciiTheme="minorHAnsi" w:hAnsiTheme="minorHAnsi" w:cstheme="minorHAnsi"/>
          <w:i/>
          <w:iCs/>
          <w:sz w:val="16"/>
          <w:szCs w:val="16"/>
        </w:rPr>
        <w:t>habitantes</w:t>
      </w:r>
      <w:r w:rsidRPr="00BC34BD">
        <w:rPr>
          <w:rFonts w:asciiTheme="minorHAnsi" w:hAnsiTheme="minorHAnsi" w:cstheme="minorHAnsi"/>
          <w:i/>
          <w:iCs/>
          <w:sz w:val="16"/>
          <w:szCs w:val="16"/>
        </w:rPr>
        <w:t xml:space="preserve"> un máximo de </w:t>
      </w:r>
      <w:r w:rsidR="00A3676B">
        <w:rPr>
          <w:rFonts w:asciiTheme="minorHAnsi" w:hAnsiTheme="minorHAnsi" w:cstheme="minorHAnsi"/>
          <w:i/>
          <w:iCs/>
          <w:sz w:val="16"/>
          <w:szCs w:val="16"/>
        </w:rPr>
        <w:t>6</w:t>
      </w:r>
      <w:r w:rsidRPr="00BC34BD">
        <w:rPr>
          <w:rFonts w:asciiTheme="minorHAnsi" w:hAnsiTheme="minorHAnsi" w:cstheme="minorHAnsi"/>
          <w:i/>
          <w:iCs/>
          <w:sz w:val="16"/>
          <w:szCs w:val="16"/>
        </w:rPr>
        <w:t>.</w:t>
      </w:r>
      <w:r w:rsidR="00A3676B">
        <w:rPr>
          <w:rFonts w:asciiTheme="minorHAnsi" w:hAnsiTheme="minorHAnsi" w:cstheme="minorHAnsi"/>
          <w:i/>
          <w:iCs/>
          <w:sz w:val="16"/>
          <w:szCs w:val="16"/>
        </w:rPr>
        <w:t>0</w:t>
      </w:r>
      <w:r w:rsidRPr="00BC34BD">
        <w:rPr>
          <w:rFonts w:asciiTheme="minorHAnsi" w:hAnsiTheme="minorHAnsi" w:cstheme="minorHAnsi"/>
          <w:i/>
          <w:iCs/>
          <w:sz w:val="16"/>
          <w:szCs w:val="16"/>
        </w:rPr>
        <w:t>00€</w:t>
      </w:r>
    </w:p>
    <w:p w14:paraId="7316B151" w14:textId="50D7D944" w:rsidR="004617F9" w:rsidRPr="00BC34BD" w:rsidRDefault="00FE1A4A" w:rsidP="003E0DB1">
      <w:pPr>
        <w:pStyle w:val="Textonotaalfinal"/>
        <w:ind w:left="-709" w:right="-569" w:hanging="142"/>
        <w:jc w:val="both"/>
        <w:rPr>
          <w:rFonts w:asciiTheme="minorHAnsi" w:hAnsiTheme="minorHAnsi" w:cstheme="minorHAnsi"/>
          <w:i/>
          <w:iCs/>
          <w:sz w:val="16"/>
          <w:szCs w:val="16"/>
        </w:rPr>
      </w:pPr>
      <w:r w:rsidRPr="00BC34BD">
        <w:rPr>
          <w:rFonts w:asciiTheme="minorHAnsi" w:hAnsiTheme="minorHAnsi" w:cstheme="minorHAnsi"/>
          <w:i/>
          <w:iCs/>
          <w:sz w:val="16"/>
          <w:szCs w:val="16"/>
        </w:rPr>
        <w:t>•</w:t>
      </w:r>
      <w:r w:rsidRPr="00BC34BD">
        <w:rPr>
          <w:rFonts w:asciiTheme="minorHAnsi" w:hAnsiTheme="minorHAnsi" w:cstheme="minorHAnsi"/>
          <w:i/>
          <w:iCs/>
          <w:sz w:val="16"/>
          <w:szCs w:val="16"/>
        </w:rPr>
        <w:tab/>
      </w:r>
      <w:r w:rsidRPr="00BC34BD">
        <w:rPr>
          <w:rFonts w:asciiTheme="minorHAnsi" w:hAnsiTheme="minorHAnsi" w:cstheme="minorHAnsi"/>
          <w:b/>
          <w:bCs/>
          <w:i/>
          <w:iCs/>
          <w:sz w:val="16"/>
          <w:szCs w:val="16"/>
        </w:rPr>
        <w:t>Modalidad C</w:t>
      </w:r>
      <w:r w:rsidRPr="00BC34BD">
        <w:rPr>
          <w:rFonts w:asciiTheme="minorHAnsi" w:hAnsiTheme="minorHAnsi" w:cstheme="minorHAnsi"/>
          <w:i/>
          <w:iCs/>
          <w:sz w:val="16"/>
          <w:szCs w:val="16"/>
        </w:rPr>
        <w:t xml:space="preserve">: </w:t>
      </w:r>
      <w:r w:rsidR="00A3676B">
        <w:rPr>
          <w:rFonts w:asciiTheme="minorHAnsi" w:hAnsiTheme="minorHAnsi" w:cstheme="minorHAnsi"/>
          <w:i/>
          <w:iCs/>
          <w:sz w:val="16"/>
          <w:szCs w:val="16"/>
        </w:rPr>
        <w:t>A</w:t>
      </w:r>
      <w:r w:rsidR="00A3676B" w:rsidRPr="00A3676B">
        <w:rPr>
          <w:rFonts w:asciiTheme="minorHAnsi" w:hAnsiTheme="minorHAnsi" w:cstheme="minorHAnsi"/>
          <w:i/>
          <w:iCs/>
          <w:sz w:val="16"/>
          <w:szCs w:val="16"/>
        </w:rPr>
        <w:t xml:space="preserve">yuntamientos, entidades locales, Diputaciones Provinciales, Cabildos, Consejos Insulares y otras agrupaciones de Municipios </w:t>
      </w:r>
      <w:r w:rsidRPr="00BC34BD">
        <w:rPr>
          <w:rFonts w:asciiTheme="minorHAnsi" w:hAnsiTheme="minorHAnsi" w:cstheme="minorHAnsi"/>
          <w:i/>
          <w:iCs/>
          <w:sz w:val="16"/>
          <w:szCs w:val="16"/>
        </w:rPr>
        <w:t>con una población superior a 20.00</w:t>
      </w:r>
      <w:r w:rsidR="00A3676B">
        <w:rPr>
          <w:rFonts w:asciiTheme="minorHAnsi" w:hAnsiTheme="minorHAnsi" w:cstheme="minorHAnsi"/>
          <w:i/>
          <w:iCs/>
          <w:sz w:val="16"/>
          <w:szCs w:val="16"/>
        </w:rPr>
        <w:t>0</w:t>
      </w:r>
      <w:r w:rsidRPr="00BC34BD">
        <w:rPr>
          <w:rFonts w:asciiTheme="minorHAnsi" w:hAnsiTheme="minorHAnsi" w:cstheme="minorHAnsi"/>
          <w:i/>
          <w:iCs/>
          <w:sz w:val="16"/>
          <w:szCs w:val="16"/>
        </w:rPr>
        <w:t xml:space="preserve"> </w:t>
      </w:r>
      <w:r w:rsidR="00A3676B">
        <w:rPr>
          <w:rFonts w:asciiTheme="minorHAnsi" w:hAnsiTheme="minorHAnsi" w:cstheme="minorHAnsi"/>
          <w:i/>
          <w:iCs/>
          <w:sz w:val="16"/>
          <w:szCs w:val="16"/>
        </w:rPr>
        <w:t xml:space="preserve">e inferior o igual a 50.000 </w:t>
      </w:r>
      <w:r w:rsidR="00A3676B" w:rsidRPr="00BC34BD">
        <w:rPr>
          <w:rFonts w:asciiTheme="minorHAnsi" w:hAnsiTheme="minorHAnsi" w:cstheme="minorHAnsi"/>
          <w:i/>
          <w:iCs/>
          <w:sz w:val="16"/>
          <w:szCs w:val="16"/>
        </w:rPr>
        <w:t>habitantes</w:t>
      </w:r>
      <w:r w:rsidRPr="00BC34BD">
        <w:rPr>
          <w:rFonts w:asciiTheme="minorHAnsi" w:hAnsiTheme="minorHAnsi" w:cstheme="minorHAnsi"/>
          <w:i/>
          <w:iCs/>
          <w:sz w:val="16"/>
          <w:szCs w:val="16"/>
        </w:rPr>
        <w:t xml:space="preserve"> un máximo de </w:t>
      </w:r>
      <w:r w:rsidR="00A3676B">
        <w:rPr>
          <w:rFonts w:asciiTheme="minorHAnsi" w:hAnsiTheme="minorHAnsi" w:cstheme="minorHAnsi"/>
          <w:i/>
          <w:iCs/>
          <w:sz w:val="16"/>
          <w:szCs w:val="16"/>
        </w:rPr>
        <w:t>7.600</w:t>
      </w:r>
      <w:r w:rsidRPr="00BC34BD">
        <w:rPr>
          <w:rFonts w:asciiTheme="minorHAnsi" w:hAnsiTheme="minorHAnsi" w:cstheme="minorHAnsi"/>
          <w:i/>
          <w:iCs/>
          <w:sz w:val="16"/>
          <w:szCs w:val="16"/>
        </w:rPr>
        <w:t>€</w:t>
      </w:r>
    </w:p>
    <w:p w14:paraId="65D41B0D" w14:textId="0CD8F31D" w:rsidR="00962649" w:rsidRPr="00962649" w:rsidRDefault="00BC34BD" w:rsidP="00962649">
      <w:pPr>
        <w:pStyle w:val="Textonotaalfinal"/>
        <w:ind w:left="-709" w:right="-569"/>
        <w:jc w:val="both"/>
        <w:rPr>
          <w:rFonts w:asciiTheme="minorHAnsi" w:hAnsiTheme="minorHAnsi" w:cstheme="minorHAnsi"/>
          <w:b/>
          <w:bCs/>
          <w:i/>
          <w:iCs/>
          <w:sz w:val="16"/>
          <w:szCs w:val="16"/>
        </w:rPr>
      </w:pPr>
      <w:r w:rsidRPr="00BC34BD">
        <w:rPr>
          <w:rFonts w:asciiTheme="minorHAnsi" w:hAnsiTheme="minorHAnsi" w:cstheme="minorHAnsi"/>
          <w:i/>
          <w:iCs/>
          <w:sz w:val="16"/>
          <w:szCs w:val="16"/>
        </w:rPr>
        <w:t xml:space="preserve">La cantidad financiada con cargo a esta convocatoria no superará el </w:t>
      </w:r>
      <w:r w:rsidRPr="00BC34BD">
        <w:rPr>
          <w:rFonts w:asciiTheme="minorHAnsi" w:hAnsiTheme="minorHAnsi" w:cstheme="minorHAnsi"/>
          <w:b/>
          <w:bCs/>
          <w:i/>
          <w:iCs/>
          <w:sz w:val="16"/>
          <w:szCs w:val="16"/>
        </w:rPr>
        <w:t>90% del coste total del proyecto.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s Gothic St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radeGothic Light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Frutiger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391DA" w14:textId="77777777" w:rsidR="003123CE" w:rsidRDefault="003123C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26F0E84" w14:textId="77777777" w:rsidR="003123CE" w:rsidRDefault="003123C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A6AC3" w14:textId="259AB47A" w:rsidR="003123CE" w:rsidRPr="00CA3060" w:rsidRDefault="003123CE" w:rsidP="002116DC">
    <w:pPr>
      <w:pStyle w:val="Piedepgina"/>
      <w:framePr w:w="227" w:h="239" w:hRule="exact" w:wrap="around" w:vAnchor="text" w:hAnchor="page" w:x="10882" w:y="201"/>
      <w:rPr>
        <w:rStyle w:val="Nmerodepgina"/>
        <w:rFonts w:ascii="Calibri" w:hAnsi="Calibri" w:cs="Calibri"/>
        <w:sz w:val="16"/>
        <w:szCs w:val="16"/>
      </w:rPr>
    </w:pPr>
    <w:r w:rsidRPr="00CA3060">
      <w:rPr>
        <w:rStyle w:val="Nmerodepgina"/>
        <w:rFonts w:ascii="Calibri" w:hAnsi="Calibri" w:cs="Calibri"/>
        <w:sz w:val="16"/>
        <w:szCs w:val="16"/>
      </w:rPr>
      <w:fldChar w:fldCharType="begin"/>
    </w:r>
    <w:r w:rsidRPr="00CA3060">
      <w:rPr>
        <w:rStyle w:val="Nmerodepgina"/>
        <w:rFonts w:ascii="Calibri" w:hAnsi="Calibri" w:cs="Calibri"/>
        <w:sz w:val="16"/>
        <w:szCs w:val="16"/>
      </w:rPr>
      <w:instrText xml:space="preserve">PAGE  </w:instrText>
    </w:r>
    <w:r w:rsidRPr="00CA3060">
      <w:rPr>
        <w:rStyle w:val="Nmerodepgina"/>
        <w:rFonts w:ascii="Calibri" w:hAnsi="Calibri" w:cs="Calibri"/>
        <w:sz w:val="16"/>
        <w:szCs w:val="16"/>
      </w:rPr>
      <w:fldChar w:fldCharType="separate"/>
    </w:r>
    <w:r w:rsidR="00326746">
      <w:rPr>
        <w:rStyle w:val="Nmerodepgina"/>
        <w:rFonts w:ascii="Calibri" w:hAnsi="Calibri" w:cs="Calibri"/>
        <w:noProof/>
        <w:sz w:val="16"/>
        <w:szCs w:val="16"/>
      </w:rPr>
      <w:t>3</w:t>
    </w:r>
    <w:r w:rsidRPr="00CA3060">
      <w:rPr>
        <w:rStyle w:val="Nmerodepgina"/>
        <w:rFonts w:ascii="Calibri" w:hAnsi="Calibri" w:cs="Calibri"/>
        <w:sz w:val="16"/>
        <w:szCs w:val="16"/>
      </w:rPr>
      <w:fldChar w:fldCharType="end"/>
    </w:r>
  </w:p>
  <w:p w14:paraId="5F8EBDAA" w14:textId="77777777" w:rsidR="003123CE" w:rsidRDefault="003123CE">
    <w:pPr>
      <w:pStyle w:val="Piedepgina"/>
      <w:rPr>
        <w:rFonts w:ascii="News Gothic Std" w:hAnsi="News Gothic Std"/>
        <w:color w:val="000000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8CDF7" w14:textId="77777777" w:rsidR="003123CE" w:rsidRPr="002478C7" w:rsidRDefault="003123CE">
    <w:pPr>
      <w:pStyle w:val="Piedepgina"/>
      <w:tabs>
        <w:tab w:val="clear" w:pos="4252"/>
        <w:tab w:val="clear" w:pos="8504"/>
        <w:tab w:val="left" w:pos="1500"/>
      </w:tabs>
      <w:rPr>
        <w:color w:val="999999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D68A21" w14:textId="77777777" w:rsidR="001C0F70" w:rsidRDefault="001C0F70">
      <w:r>
        <w:separator/>
      </w:r>
    </w:p>
  </w:footnote>
  <w:footnote w:type="continuationSeparator" w:id="0">
    <w:p w14:paraId="77B71AAE" w14:textId="77777777" w:rsidR="001C0F70" w:rsidRDefault="001C0F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8CE5E" w14:textId="77777777" w:rsidR="00314711" w:rsidRDefault="0031471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3" w:type="dxa"/>
      <w:tblInd w:w="-709" w:type="dxa"/>
      <w:tblLayout w:type="fixed"/>
      <w:tblLook w:val="04A0" w:firstRow="1" w:lastRow="0" w:firstColumn="1" w:lastColumn="0" w:noHBand="0" w:noVBand="1"/>
    </w:tblPr>
    <w:tblGrid>
      <w:gridCol w:w="4587"/>
      <w:gridCol w:w="2926"/>
      <w:gridCol w:w="3260"/>
    </w:tblGrid>
    <w:tr w:rsidR="00131B95" w14:paraId="24535452" w14:textId="77777777" w:rsidTr="001C6A1D">
      <w:tc>
        <w:tcPr>
          <w:tcW w:w="4587" w:type="dxa"/>
        </w:tcPr>
        <w:p w14:paraId="7D046EA3" w14:textId="77777777" w:rsidR="006F4F33" w:rsidRDefault="006F4F33" w:rsidP="00131B95">
          <w:pPr>
            <w:pStyle w:val="Encabezado"/>
            <w:rPr>
              <w:noProof/>
            </w:rPr>
          </w:pPr>
        </w:p>
        <w:p w14:paraId="4F162DF0" w14:textId="1C951C47" w:rsidR="00131B95" w:rsidRDefault="005E017E" w:rsidP="00131B95">
          <w:pPr>
            <w:pStyle w:val="Encabezado"/>
          </w:pPr>
          <w:r>
            <w:rPr>
              <w:rFonts w:ascii="Calibri" w:hAnsi="Calibri" w:cs="Calibri"/>
              <w:noProof/>
              <w:color w:val="1F497D"/>
            </w:rPr>
            <w:drawing>
              <wp:inline distT="0" distB="0" distL="0" distR="0" wp14:anchorId="1F6A848B" wp14:editId="546B9D8A">
                <wp:extent cx="2819400" cy="666750"/>
                <wp:effectExtent l="0" t="0" r="0" b="0"/>
                <wp:docPr id="199" name="Imagen 19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1940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6" w:type="dxa"/>
        </w:tcPr>
        <w:p w14:paraId="20ED2981" w14:textId="01B734CD" w:rsidR="00131B95" w:rsidRDefault="00131B95" w:rsidP="00131B95">
          <w:pPr>
            <w:pStyle w:val="Encabezado"/>
            <w:rPr>
              <w:noProof/>
            </w:rPr>
          </w:pPr>
        </w:p>
        <w:p w14:paraId="455E011F" w14:textId="77777777" w:rsidR="00131B95" w:rsidRPr="008E5D46" w:rsidRDefault="00131B95" w:rsidP="00131B95"/>
      </w:tc>
      <w:tc>
        <w:tcPr>
          <w:tcW w:w="3260" w:type="dxa"/>
        </w:tcPr>
        <w:p w14:paraId="425DD223" w14:textId="184935C4" w:rsidR="00131B95" w:rsidRDefault="00314711" w:rsidP="00131B95">
          <w:pPr>
            <w:pStyle w:val="Encabezado"/>
          </w:pPr>
          <w:r>
            <w:rPr>
              <w:noProof/>
            </w:rPr>
            <w:drawing>
              <wp:anchor distT="0" distB="0" distL="114300" distR="114300" simplePos="0" relativeHeight="251664384" behindDoc="1" locked="0" layoutInCell="1" allowOverlap="1" wp14:anchorId="4BA06B49" wp14:editId="64409A25">
                <wp:simplePos x="0" y="0"/>
                <wp:positionH relativeFrom="column">
                  <wp:posOffset>0</wp:posOffset>
                </wp:positionH>
                <wp:positionV relativeFrom="paragraph">
                  <wp:posOffset>179070</wp:posOffset>
                </wp:positionV>
                <wp:extent cx="1395095" cy="866775"/>
                <wp:effectExtent l="0" t="0" r="0" b="9525"/>
                <wp:wrapTight wrapText="bothSides">
                  <wp:wrapPolygon edited="0">
                    <wp:start x="0" y="0"/>
                    <wp:lineTo x="0" y="21363"/>
                    <wp:lineTo x="21236" y="21363"/>
                    <wp:lineTo x="21236" y="0"/>
                    <wp:lineTo x="0" y="0"/>
                  </wp:wrapPolygon>
                </wp:wrapTight>
                <wp:docPr id="1789160986" name="Imagen 2" descr="Text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8381674" name="Imagen 2" descr="Texto&#10;&#10;El contenido generado por IA puede ser incorrecto.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509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2BD68BD5" w14:textId="3DA70FF9" w:rsidR="00131B95" w:rsidRDefault="00131B95" w:rsidP="0053151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70420" w14:textId="4572D8DC" w:rsidR="004303C5" w:rsidRDefault="004303C5" w:rsidP="00517457">
    <w:pPr>
      <w:jc w:val="center"/>
      <w:rPr>
        <w:rFonts w:ascii="Arial" w:hAnsi="Arial" w:cs="Arial"/>
        <w:b/>
        <w:color w:val="808080"/>
        <w:sz w:val="28"/>
        <w:szCs w:val="28"/>
      </w:rPr>
    </w:pPr>
  </w:p>
  <w:tbl>
    <w:tblPr>
      <w:tblW w:w="10349" w:type="dxa"/>
      <w:tblInd w:w="-567" w:type="dxa"/>
      <w:tblLayout w:type="fixed"/>
      <w:tblLook w:val="04A0" w:firstRow="1" w:lastRow="0" w:firstColumn="1" w:lastColumn="0" w:noHBand="0" w:noVBand="1"/>
    </w:tblPr>
    <w:tblGrid>
      <w:gridCol w:w="7372"/>
      <w:gridCol w:w="2977"/>
    </w:tblGrid>
    <w:tr w:rsidR="0091685B" w14:paraId="352DF6C1" w14:textId="77777777" w:rsidTr="001C6A1D">
      <w:tc>
        <w:tcPr>
          <w:tcW w:w="7372" w:type="dxa"/>
        </w:tcPr>
        <w:p w14:paraId="39B832EA" w14:textId="2EB312DF" w:rsidR="0091685B" w:rsidRDefault="005E017E" w:rsidP="0091685B">
          <w:pPr>
            <w:pStyle w:val="Encabezado"/>
          </w:pPr>
          <w:r>
            <w:rPr>
              <w:rFonts w:ascii="Calibri" w:hAnsi="Calibri" w:cs="Calibri"/>
              <w:noProof/>
              <w:color w:val="1F497D"/>
            </w:rPr>
            <w:drawing>
              <wp:inline distT="0" distB="0" distL="0" distR="0" wp14:anchorId="26E7D3CC" wp14:editId="2329875A">
                <wp:extent cx="2819400" cy="601980"/>
                <wp:effectExtent l="0" t="0" r="0" b="7620"/>
                <wp:docPr id="20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19400" cy="601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7" w:type="dxa"/>
        </w:tcPr>
        <w:p w14:paraId="6A861704" w14:textId="0D85CD38" w:rsidR="0091685B" w:rsidRDefault="00314711" w:rsidP="0091685B">
          <w:pPr>
            <w:pStyle w:val="Encabezado"/>
          </w:pPr>
          <w:r>
            <w:rPr>
              <w:noProof/>
            </w:rPr>
            <w:drawing>
              <wp:anchor distT="0" distB="0" distL="114300" distR="114300" simplePos="0" relativeHeight="251662336" behindDoc="1" locked="0" layoutInCell="1" allowOverlap="1" wp14:anchorId="611E965D" wp14:editId="399BEA3D">
                <wp:simplePos x="0" y="0"/>
                <wp:positionH relativeFrom="column">
                  <wp:posOffset>0</wp:posOffset>
                </wp:positionH>
                <wp:positionV relativeFrom="paragraph">
                  <wp:posOffset>2540</wp:posOffset>
                </wp:positionV>
                <wp:extent cx="1395095" cy="838200"/>
                <wp:effectExtent l="0" t="0" r="0" b="0"/>
                <wp:wrapTight wrapText="bothSides">
                  <wp:wrapPolygon edited="0">
                    <wp:start x="0" y="0"/>
                    <wp:lineTo x="0" y="21109"/>
                    <wp:lineTo x="21236" y="21109"/>
                    <wp:lineTo x="21236" y="0"/>
                    <wp:lineTo x="0" y="0"/>
                  </wp:wrapPolygon>
                </wp:wrapTight>
                <wp:docPr id="378381674" name="Imagen 2" descr="Text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8381674" name="Imagen 2" descr="Texto&#10;&#10;El contenido generado por IA puede ser incorrecto.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5095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4FB284F" w14:textId="41701502" w:rsidR="00CC7DCF" w:rsidRDefault="00CC7DCF" w:rsidP="00314711">
    <w:pPr>
      <w:rPr>
        <w:rFonts w:ascii="Arial" w:hAnsi="Arial" w:cs="Arial"/>
        <w:b/>
        <w:color w:val="80808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C68E2"/>
    <w:multiLevelType w:val="hybridMultilevel"/>
    <w:tmpl w:val="2D5EFF88"/>
    <w:lvl w:ilvl="0" w:tplc="B1F23FC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06A78CF"/>
    <w:multiLevelType w:val="hybridMultilevel"/>
    <w:tmpl w:val="10C26264"/>
    <w:lvl w:ilvl="0" w:tplc="5F56BF8C">
      <w:start w:val="1"/>
      <w:numFmt w:val="bullet"/>
      <w:lvlText w:val=""/>
      <w:lvlJc w:val="left"/>
      <w:pPr>
        <w:tabs>
          <w:tab w:val="num" w:pos="417"/>
        </w:tabs>
        <w:ind w:left="417" w:hanging="417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882A12"/>
    <w:multiLevelType w:val="multilevel"/>
    <w:tmpl w:val="0FA0AD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A521D34"/>
    <w:multiLevelType w:val="hybridMultilevel"/>
    <w:tmpl w:val="3528CDD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EA260F"/>
    <w:multiLevelType w:val="hybridMultilevel"/>
    <w:tmpl w:val="90C43366"/>
    <w:lvl w:ilvl="0" w:tplc="0C0A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5" w15:restartNumberingAfterBreak="0">
    <w:nsid w:val="438B78CA"/>
    <w:multiLevelType w:val="hybridMultilevel"/>
    <w:tmpl w:val="57B0949E"/>
    <w:lvl w:ilvl="0" w:tplc="0C0A000B">
      <w:start w:val="1"/>
      <w:numFmt w:val="bullet"/>
      <w:lvlText w:val=""/>
      <w:lvlJc w:val="left"/>
      <w:pPr>
        <w:ind w:left="-273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6" w15:restartNumberingAfterBreak="0">
    <w:nsid w:val="4D365BF9"/>
    <w:multiLevelType w:val="hybridMultilevel"/>
    <w:tmpl w:val="51B01F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805014"/>
    <w:multiLevelType w:val="hybridMultilevel"/>
    <w:tmpl w:val="8ED286E4"/>
    <w:lvl w:ilvl="0" w:tplc="4126C31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4D3010"/>
    <w:multiLevelType w:val="hybridMultilevel"/>
    <w:tmpl w:val="2DCC541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EF37567"/>
    <w:multiLevelType w:val="hybridMultilevel"/>
    <w:tmpl w:val="9CC4AC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F527D9"/>
    <w:multiLevelType w:val="hybridMultilevel"/>
    <w:tmpl w:val="C03A26F2"/>
    <w:lvl w:ilvl="0" w:tplc="0C0A000B">
      <w:start w:val="1"/>
      <w:numFmt w:val="bullet"/>
      <w:lvlText w:val=""/>
      <w:lvlJc w:val="left"/>
      <w:pPr>
        <w:ind w:left="-273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10"/>
  </w:num>
  <w:num w:numId="6">
    <w:abstractNumId w:val="7"/>
  </w:num>
  <w:num w:numId="7">
    <w:abstractNumId w:val="6"/>
  </w:num>
  <w:num w:numId="8">
    <w:abstractNumId w:val="5"/>
  </w:num>
  <w:num w:numId="9">
    <w:abstractNumId w:val="8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>
      <o:colormru v:ext="edit" colors="#00008e"/>
    </o:shapedefaults>
  </w:hdrShapeDefaults>
  <w:footnotePr>
    <w:numFmt w:val="lowerRoman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583"/>
    <w:rsid w:val="00005E7D"/>
    <w:rsid w:val="00012D7F"/>
    <w:rsid w:val="000446BA"/>
    <w:rsid w:val="00045A13"/>
    <w:rsid w:val="000460EC"/>
    <w:rsid w:val="00062896"/>
    <w:rsid w:val="00071A08"/>
    <w:rsid w:val="000732ED"/>
    <w:rsid w:val="0009692F"/>
    <w:rsid w:val="000969A2"/>
    <w:rsid w:val="000A2CAD"/>
    <w:rsid w:val="000A43DD"/>
    <w:rsid w:val="000A57F9"/>
    <w:rsid w:val="000B145D"/>
    <w:rsid w:val="000B47CF"/>
    <w:rsid w:val="000F5119"/>
    <w:rsid w:val="00106CC3"/>
    <w:rsid w:val="00111646"/>
    <w:rsid w:val="0012126B"/>
    <w:rsid w:val="00123ABB"/>
    <w:rsid w:val="00125443"/>
    <w:rsid w:val="00127F72"/>
    <w:rsid w:val="00131B95"/>
    <w:rsid w:val="001340D0"/>
    <w:rsid w:val="0015050C"/>
    <w:rsid w:val="00150EA2"/>
    <w:rsid w:val="00150EAF"/>
    <w:rsid w:val="00161741"/>
    <w:rsid w:val="001726AB"/>
    <w:rsid w:val="00173CD8"/>
    <w:rsid w:val="001A075B"/>
    <w:rsid w:val="001C0F70"/>
    <w:rsid w:val="001C6A1D"/>
    <w:rsid w:val="001C72F5"/>
    <w:rsid w:val="001D7F79"/>
    <w:rsid w:val="002116DC"/>
    <w:rsid w:val="0023477F"/>
    <w:rsid w:val="00235C6C"/>
    <w:rsid w:val="002375CD"/>
    <w:rsid w:val="00241634"/>
    <w:rsid w:val="002478C7"/>
    <w:rsid w:val="00253715"/>
    <w:rsid w:val="00256399"/>
    <w:rsid w:val="002568E3"/>
    <w:rsid w:val="002568ED"/>
    <w:rsid w:val="00291B36"/>
    <w:rsid w:val="002969A8"/>
    <w:rsid w:val="002C335F"/>
    <w:rsid w:val="002C78C8"/>
    <w:rsid w:val="002D0B72"/>
    <w:rsid w:val="002D0C00"/>
    <w:rsid w:val="002D6372"/>
    <w:rsid w:val="002E20E0"/>
    <w:rsid w:val="002E50F7"/>
    <w:rsid w:val="002E5CC8"/>
    <w:rsid w:val="002F5BBC"/>
    <w:rsid w:val="003123CE"/>
    <w:rsid w:val="00314711"/>
    <w:rsid w:val="00323B38"/>
    <w:rsid w:val="00326746"/>
    <w:rsid w:val="00333475"/>
    <w:rsid w:val="00340C18"/>
    <w:rsid w:val="00360088"/>
    <w:rsid w:val="00360630"/>
    <w:rsid w:val="00362AA5"/>
    <w:rsid w:val="0036748E"/>
    <w:rsid w:val="003B6C41"/>
    <w:rsid w:val="003B775F"/>
    <w:rsid w:val="003C17CF"/>
    <w:rsid w:val="003C4BEF"/>
    <w:rsid w:val="003D77E7"/>
    <w:rsid w:val="003E04A8"/>
    <w:rsid w:val="003E0DB1"/>
    <w:rsid w:val="003E4CB2"/>
    <w:rsid w:val="003E7A8A"/>
    <w:rsid w:val="003F19C1"/>
    <w:rsid w:val="003F4389"/>
    <w:rsid w:val="003F4D7A"/>
    <w:rsid w:val="00420138"/>
    <w:rsid w:val="00420A9F"/>
    <w:rsid w:val="004303C5"/>
    <w:rsid w:val="00431CD2"/>
    <w:rsid w:val="0043353E"/>
    <w:rsid w:val="00440EB4"/>
    <w:rsid w:val="004600E5"/>
    <w:rsid w:val="004617F9"/>
    <w:rsid w:val="004773B4"/>
    <w:rsid w:val="004A4BC0"/>
    <w:rsid w:val="004B42DB"/>
    <w:rsid w:val="004B439B"/>
    <w:rsid w:val="004B4EF8"/>
    <w:rsid w:val="004C0245"/>
    <w:rsid w:val="004C398E"/>
    <w:rsid w:val="004D5FA2"/>
    <w:rsid w:val="004E0E42"/>
    <w:rsid w:val="004E5C78"/>
    <w:rsid w:val="004F3E18"/>
    <w:rsid w:val="005056B7"/>
    <w:rsid w:val="00516178"/>
    <w:rsid w:val="00517457"/>
    <w:rsid w:val="00521CE1"/>
    <w:rsid w:val="00523296"/>
    <w:rsid w:val="00527383"/>
    <w:rsid w:val="00531519"/>
    <w:rsid w:val="00531CEF"/>
    <w:rsid w:val="00535DB8"/>
    <w:rsid w:val="005373DC"/>
    <w:rsid w:val="00547BF7"/>
    <w:rsid w:val="0055339F"/>
    <w:rsid w:val="0055761B"/>
    <w:rsid w:val="00572E22"/>
    <w:rsid w:val="00573CD1"/>
    <w:rsid w:val="00577CBF"/>
    <w:rsid w:val="0058273A"/>
    <w:rsid w:val="00584AA9"/>
    <w:rsid w:val="00594061"/>
    <w:rsid w:val="00594D1E"/>
    <w:rsid w:val="005A7675"/>
    <w:rsid w:val="005B1B36"/>
    <w:rsid w:val="005E017E"/>
    <w:rsid w:val="005F4B74"/>
    <w:rsid w:val="005F62B3"/>
    <w:rsid w:val="006044BB"/>
    <w:rsid w:val="006053F4"/>
    <w:rsid w:val="00645FA4"/>
    <w:rsid w:val="00650A45"/>
    <w:rsid w:val="00651687"/>
    <w:rsid w:val="00654E47"/>
    <w:rsid w:val="0066048B"/>
    <w:rsid w:val="00660744"/>
    <w:rsid w:val="00664A0E"/>
    <w:rsid w:val="00670002"/>
    <w:rsid w:val="006864E9"/>
    <w:rsid w:val="00687027"/>
    <w:rsid w:val="00690D29"/>
    <w:rsid w:val="00694537"/>
    <w:rsid w:val="006A20A3"/>
    <w:rsid w:val="006A2239"/>
    <w:rsid w:val="006C2870"/>
    <w:rsid w:val="006C3705"/>
    <w:rsid w:val="006F4F33"/>
    <w:rsid w:val="007007DB"/>
    <w:rsid w:val="007021AE"/>
    <w:rsid w:val="0071412D"/>
    <w:rsid w:val="00717B4B"/>
    <w:rsid w:val="00733B39"/>
    <w:rsid w:val="00756E3E"/>
    <w:rsid w:val="007571CC"/>
    <w:rsid w:val="00761F5F"/>
    <w:rsid w:val="00764C0C"/>
    <w:rsid w:val="00776993"/>
    <w:rsid w:val="00776A61"/>
    <w:rsid w:val="007916B9"/>
    <w:rsid w:val="007A781E"/>
    <w:rsid w:val="007B7360"/>
    <w:rsid w:val="007C2462"/>
    <w:rsid w:val="0081227E"/>
    <w:rsid w:val="008129D1"/>
    <w:rsid w:val="00820784"/>
    <w:rsid w:val="0082691A"/>
    <w:rsid w:val="00864902"/>
    <w:rsid w:val="008836A9"/>
    <w:rsid w:val="00886A8B"/>
    <w:rsid w:val="008A4F32"/>
    <w:rsid w:val="008A63D4"/>
    <w:rsid w:val="008D6046"/>
    <w:rsid w:val="008F6AF4"/>
    <w:rsid w:val="009148E2"/>
    <w:rsid w:val="0091685B"/>
    <w:rsid w:val="0092133C"/>
    <w:rsid w:val="00922769"/>
    <w:rsid w:val="009275C1"/>
    <w:rsid w:val="0093485C"/>
    <w:rsid w:val="009364FC"/>
    <w:rsid w:val="00940DD8"/>
    <w:rsid w:val="00944A98"/>
    <w:rsid w:val="00955BE0"/>
    <w:rsid w:val="00960BA8"/>
    <w:rsid w:val="00962649"/>
    <w:rsid w:val="00964E42"/>
    <w:rsid w:val="00965DF8"/>
    <w:rsid w:val="00971090"/>
    <w:rsid w:val="00976DE4"/>
    <w:rsid w:val="00977BAE"/>
    <w:rsid w:val="00983D7C"/>
    <w:rsid w:val="00991885"/>
    <w:rsid w:val="009B6DAF"/>
    <w:rsid w:val="009C242C"/>
    <w:rsid w:val="009C339F"/>
    <w:rsid w:val="009C7F5C"/>
    <w:rsid w:val="009D31A2"/>
    <w:rsid w:val="009D461F"/>
    <w:rsid w:val="009E2BEE"/>
    <w:rsid w:val="009E4868"/>
    <w:rsid w:val="00A102E4"/>
    <w:rsid w:val="00A11CEF"/>
    <w:rsid w:val="00A14D56"/>
    <w:rsid w:val="00A35692"/>
    <w:rsid w:val="00A3676B"/>
    <w:rsid w:val="00A44BBE"/>
    <w:rsid w:val="00A45722"/>
    <w:rsid w:val="00A54FE9"/>
    <w:rsid w:val="00A61F02"/>
    <w:rsid w:val="00A636E8"/>
    <w:rsid w:val="00A74137"/>
    <w:rsid w:val="00A92D2D"/>
    <w:rsid w:val="00AB0194"/>
    <w:rsid w:val="00AE156E"/>
    <w:rsid w:val="00AE5C99"/>
    <w:rsid w:val="00AF025C"/>
    <w:rsid w:val="00B00E3F"/>
    <w:rsid w:val="00B01877"/>
    <w:rsid w:val="00B14516"/>
    <w:rsid w:val="00B15929"/>
    <w:rsid w:val="00B54253"/>
    <w:rsid w:val="00B6142D"/>
    <w:rsid w:val="00B65F7D"/>
    <w:rsid w:val="00B66976"/>
    <w:rsid w:val="00B857E3"/>
    <w:rsid w:val="00BA5901"/>
    <w:rsid w:val="00BB3678"/>
    <w:rsid w:val="00BB4B26"/>
    <w:rsid w:val="00BC34BD"/>
    <w:rsid w:val="00BC5C36"/>
    <w:rsid w:val="00BE1BB0"/>
    <w:rsid w:val="00BE5B09"/>
    <w:rsid w:val="00C03AB9"/>
    <w:rsid w:val="00C04FA9"/>
    <w:rsid w:val="00C14136"/>
    <w:rsid w:val="00C2129A"/>
    <w:rsid w:val="00C219EA"/>
    <w:rsid w:val="00C6262C"/>
    <w:rsid w:val="00C66014"/>
    <w:rsid w:val="00C8130B"/>
    <w:rsid w:val="00C81C31"/>
    <w:rsid w:val="00C86583"/>
    <w:rsid w:val="00C925D4"/>
    <w:rsid w:val="00C93D3E"/>
    <w:rsid w:val="00CA1E92"/>
    <w:rsid w:val="00CA3060"/>
    <w:rsid w:val="00CA34A8"/>
    <w:rsid w:val="00CB7288"/>
    <w:rsid w:val="00CB7D89"/>
    <w:rsid w:val="00CC3A36"/>
    <w:rsid w:val="00CC7DCF"/>
    <w:rsid w:val="00CD3CBA"/>
    <w:rsid w:val="00CD4E12"/>
    <w:rsid w:val="00CE2C4D"/>
    <w:rsid w:val="00CE6C10"/>
    <w:rsid w:val="00CF70F9"/>
    <w:rsid w:val="00CF7E39"/>
    <w:rsid w:val="00D04A10"/>
    <w:rsid w:val="00D232A7"/>
    <w:rsid w:val="00D3117B"/>
    <w:rsid w:val="00D434CD"/>
    <w:rsid w:val="00D4492B"/>
    <w:rsid w:val="00D451A3"/>
    <w:rsid w:val="00D6528A"/>
    <w:rsid w:val="00D74ACA"/>
    <w:rsid w:val="00D8466C"/>
    <w:rsid w:val="00D914E5"/>
    <w:rsid w:val="00D97FA6"/>
    <w:rsid w:val="00DB43B8"/>
    <w:rsid w:val="00DB5898"/>
    <w:rsid w:val="00DC1D32"/>
    <w:rsid w:val="00DC720C"/>
    <w:rsid w:val="00DD54E9"/>
    <w:rsid w:val="00DF40B3"/>
    <w:rsid w:val="00DF797B"/>
    <w:rsid w:val="00E0068A"/>
    <w:rsid w:val="00E01A55"/>
    <w:rsid w:val="00E0328F"/>
    <w:rsid w:val="00E069CA"/>
    <w:rsid w:val="00E104FD"/>
    <w:rsid w:val="00E127C2"/>
    <w:rsid w:val="00E21231"/>
    <w:rsid w:val="00E21783"/>
    <w:rsid w:val="00E26CA2"/>
    <w:rsid w:val="00E3094F"/>
    <w:rsid w:val="00E45E96"/>
    <w:rsid w:val="00E51DA9"/>
    <w:rsid w:val="00E53108"/>
    <w:rsid w:val="00E53296"/>
    <w:rsid w:val="00E86D22"/>
    <w:rsid w:val="00E87F52"/>
    <w:rsid w:val="00E94B4E"/>
    <w:rsid w:val="00E961A8"/>
    <w:rsid w:val="00EA700D"/>
    <w:rsid w:val="00EC0A33"/>
    <w:rsid w:val="00EC4A13"/>
    <w:rsid w:val="00EE664F"/>
    <w:rsid w:val="00EF4AFD"/>
    <w:rsid w:val="00F013B2"/>
    <w:rsid w:val="00F03393"/>
    <w:rsid w:val="00F119A1"/>
    <w:rsid w:val="00F1293D"/>
    <w:rsid w:val="00F2261C"/>
    <w:rsid w:val="00F403D6"/>
    <w:rsid w:val="00F51491"/>
    <w:rsid w:val="00F54D09"/>
    <w:rsid w:val="00F63EB1"/>
    <w:rsid w:val="00F865CE"/>
    <w:rsid w:val="00F87030"/>
    <w:rsid w:val="00F935A8"/>
    <w:rsid w:val="00FA35D5"/>
    <w:rsid w:val="00FB5349"/>
    <w:rsid w:val="00FC0333"/>
    <w:rsid w:val="00FC1C0A"/>
    <w:rsid w:val="00FC48E0"/>
    <w:rsid w:val="00FE1A4A"/>
    <w:rsid w:val="00FE1F6B"/>
    <w:rsid w:val="00FF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008e"/>
    </o:shapedefaults>
    <o:shapelayout v:ext="edit">
      <o:idmap v:ext="edit" data="2"/>
    </o:shapelayout>
  </w:shapeDefaults>
  <w:decimalSymbol w:val=","/>
  <w:listSeparator w:val=";"/>
  <w14:docId w14:val="3709504B"/>
  <w15:chartTrackingRefBased/>
  <w15:docId w15:val="{563FFEA9-B807-46F2-BB78-CEF99A7C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720C"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Verdana" w:hAnsi="Verdana"/>
      <w:b/>
      <w:bCs/>
      <w:color w:val="00008E"/>
      <w:sz w:val="14"/>
    </w:rPr>
  </w:style>
  <w:style w:type="paragraph" w:styleId="Ttulo2">
    <w:name w:val="heading 2"/>
    <w:basedOn w:val="Normal"/>
    <w:next w:val="Normal"/>
    <w:qFormat/>
    <w:rsid w:val="00DC720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DC720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Hipervnculo">
    <w:name w:val="Hyperlink"/>
    <w:rPr>
      <w:color w:val="0000FF"/>
      <w:u w:val="single"/>
    </w:rPr>
  </w:style>
  <w:style w:type="paragraph" w:styleId="Textodeglobo">
    <w:name w:val="Balloon Text"/>
    <w:basedOn w:val="Normal"/>
    <w:semiHidden/>
    <w:rPr>
      <w:rFonts w:ascii="Tahoma" w:hAnsi="Tahoma" w:cs="News Gothic Std"/>
      <w:sz w:val="16"/>
      <w:szCs w:val="16"/>
    </w:rPr>
  </w:style>
  <w:style w:type="character" w:styleId="Nmerodepgina">
    <w:name w:val="page number"/>
    <w:basedOn w:val="Fuentedeprrafopredeter"/>
  </w:style>
  <w:style w:type="paragraph" w:styleId="Textoindependiente">
    <w:name w:val="Body Text"/>
    <w:basedOn w:val="Normal"/>
    <w:pPr>
      <w:spacing w:line="270" w:lineRule="atLeast"/>
      <w:jc w:val="both"/>
    </w:pPr>
    <w:rPr>
      <w:rFonts w:ascii="TradeGothic Light" w:hAnsi="TradeGothic Light"/>
      <w:sz w:val="20"/>
      <w:lang w:val="es-ES_tradnl"/>
    </w:rPr>
  </w:style>
  <w:style w:type="paragraph" w:styleId="Textodebloque">
    <w:name w:val="Block Text"/>
    <w:basedOn w:val="Normal"/>
    <w:pPr>
      <w:spacing w:line="270" w:lineRule="atLeast"/>
      <w:ind w:left="567" w:right="567"/>
      <w:jc w:val="both"/>
    </w:pPr>
    <w:rPr>
      <w:rFonts w:ascii="Frutiger 45 Light" w:hAnsi="Frutiger 45 Light"/>
      <w:sz w:val="20"/>
    </w:rPr>
  </w:style>
  <w:style w:type="character" w:styleId="Hipervnculovisitado">
    <w:name w:val="FollowedHyperlink"/>
    <w:rPr>
      <w:color w:val="800080"/>
      <w:u w:val="single"/>
    </w:rPr>
  </w:style>
  <w:style w:type="table" w:styleId="Tablaconcuadrcula">
    <w:name w:val="Table Grid"/>
    <w:basedOn w:val="Tablanormal"/>
    <w:uiPriority w:val="59"/>
    <w:rsid w:val="00DC7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0A57F9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A57F9"/>
  </w:style>
  <w:style w:type="character" w:styleId="Refdenotaalpie">
    <w:name w:val="footnote reference"/>
    <w:uiPriority w:val="99"/>
    <w:semiHidden/>
    <w:unhideWhenUsed/>
    <w:rsid w:val="000A57F9"/>
    <w:rPr>
      <w:vertAlign w:val="superscript"/>
    </w:rPr>
  </w:style>
  <w:style w:type="paragraph" w:styleId="Subttulo">
    <w:name w:val="Subtitle"/>
    <w:basedOn w:val="Normal"/>
    <w:link w:val="SubttuloCar"/>
    <w:qFormat/>
    <w:rsid w:val="006C3705"/>
    <w:pPr>
      <w:jc w:val="center"/>
    </w:pPr>
    <w:rPr>
      <w:b/>
      <w:bCs/>
    </w:rPr>
  </w:style>
  <w:style w:type="character" w:customStyle="1" w:styleId="SubttuloCar">
    <w:name w:val="Subtítulo Car"/>
    <w:link w:val="Subttulo"/>
    <w:rsid w:val="006C3705"/>
    <w:rPr>
      <w:b/>
      <w:bCs/>
      <w:sz w:val="24"/>
      <w:szCs w:val="24"/>
    </w:rPr>
  </w:style>
  <w:style w:type="paragraph" w:styleId="Prrafodelista">
    <w:name w:val="List Paragraph"/>
    <w:basedOn w:val="Normal"/>
    <w:uiPriority w:val="34"/>
    <w:qFormat/>
    <w:rsid w:val="00DB43B8"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B4B26"/>
    <w:rPr>
      <w:color w:val="605E5C"/>
      <w:shd w:val="clear" w:color="auto" w:fill="E1DFDD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111646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111646"/>
  </w:style>
  <w:style w:type="character" w:styleId="Refdenotaalfinal">
    <w:name w:val="endnote reference"/>
    <w:basedOn w:val="Fuentedeprrafopredeter"/>
    <w:uiPriority w:val="99"/>
    <w:semiHidden/>
    <w:unhideWhenUsed/>
    <w:rsid w:val="00111646"/>
    <w:rPr>
      <w:vertAlign w:val="superscript"/>
    </w:rPr>
  </w:style>
  <w:style w:type="character" w:customStyle="1" w:styleId="EncabezadoCar">
    <w:name w:val="Encabezado Car"/>
    <w:basedOn w:val="Fuentedeprrafopredeter"/>
    <w:link w:val="Encabezado"/>
    <w:rsid w:val="0091685B"/>
    <w:rPr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733B3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33B39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33B39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33B3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33B39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521C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687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vocatoria.igualdad@femp.es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ne.es/dynt3/inebase/es/index.html?padre=517&amp;dh=1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cid:image002.png@01DB4A33.79B9F860" TargetMode="External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cid:image002.png@01DB4A33.79B9F860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morales\Datos%20de%20programa\Microsoft\Plantillas\femp%20general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1FE806-CB3D-46D3-A892-1DB8F1ABB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femp general.dot</Template>
  <TotalTime>0</TotalTime>
  <Pages>3</Pages>
  <Words>487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Excmo</vt:lpstr>
    </vt:vector>
  </TitlesOfParts>
  <Company>LOZANO'S HOUSE</Company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Excmo</dc:title>
  <dc:subject/>
  <dc:creator>lmorales</dc:creator>
  <cp:keywords/>
  <cp:lastModifiedBy>Martín Mazuecos. María Isabel</cp:lastModifiedBy>
  <cp:revision>2</cp:revision>
  <cp:lastPrinted>2019-03-21T13:04:00Z</cp:lastPrinted>
  <dcterms:created xsi:type="dcterms:W3CDTF">2026-10-22T08:01:00Z</dcterms:created>
  <dcterms:modified xsi:type="dcterms:W3CDTF">2026-10-22T08:01:00Z</dcterms:modified>
</cp:coreProperties>
</file>